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72506" w14:textId="63794A6F" w:rsidR="009E60DB" w:rsidRPr="00735B47" w:rsidRDefault="00407E5D" w:rsidP="00235832">
      <w:pPr>
        <w:pStyle w:val="Titre"/>
        <w:rPr>
          <w:rFonts w:ascii="Montserrat" w:hAnsi="Montserrat"/>
          <w:color w:val="808080"/>
          <w:sz w:val="28"/>
          <w:szCs w:val="28"/>
        </w:rPr>
      </w:pPr>
      <w:r w:rsidRPr="00407E5D">
        <w:rPr>
          <w:rFonts w:ascii="Montserrat" w:hAnsi="Montserrat" w:cs="Verdana"/>
          <w:b w:val="0"/>
          <w:bCs w:val="0"/>
          <w:noProof/>
          <w:sz w:val="28"/>
          <w:szCs w:val="28"/>
          <w:lang w:eastAsia="fr-FR"/>
        </w:rPr>
        <w:drawing>
          <wp:anchor distT="0" distB="0" distL="114300" distR="114300" simplePos="0" relativeHeight="251665920" behindDoc="1" locked="0" layoutInCell="1" allowOverlap="1" wp14:anchorId="2E7725BE" wp14:editId="2BF4A348">
            <wp:simplePos x="0" y="0"/>
            <wp:positionH relativeFrom="margin">
              <wp:posOffset>-150495</wp:posOffset>
            </wp:positionH>
            <wp:positionV relativeFrom="paragraph">
              <wp:posOffset>-1031779</wp:posOffset>
            </wp:positionV>
            <wp:extent cx="980790" cy="658269"/>
            <wp:effectExtent l="0" t="0" r="0" b="8890"/>
            <wp:wrapNone/>
            <wp:docPr id="4" name="Image 4" descr="C:\Users\pbaj285\OneDrive - laposte\Bureau\CP 2021\2023\Logo Taille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aj285\OneDrive - laposte\Bureau\CP 2021\2023\Logo Taille mi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90" cy="65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832" w:rsidRPr="00403B98">
        <w:rPr>
          <w:rFonts w:ascii="Montserrat" w:hAnsi="Montserrat"/>
          <w:szCs w:val="20"/>
        </w:rPr>
        <w:t xml:space="preserve">     </w:t>
      </w:r>
      <w:r w:rsidR="009E60DB" w:rsidRPr="00403B98">
        <w:rPr>
          <w:rFonts w:ascii="Montserrat" w:hAnsi="Montserrat"/>
          <w:sz w:val="18"/>
          <w:szCs w:val="16"/>
        </w:rPr>
        <w:tab/>
      </w:r>
      <w:r w:rsidR="00235832" w:rsidRPr="00403B98">
        <w:rPr>
          <w:rFonts w:ascii="Montserrat" w:hAnsi="Montserrat"/>
          <w:sz w:val="18"/>
          <w:szCs w:val="16"/>
        </w:rPr>
        <w:t xml:space="preserve">           </w:t>
      </w:r>
      <w:r w:rsidR="00235832" w:rsidRPr="00403B98">
        <w:rPr>
          <w:rFonts w:ascii="Montserrat" w:hAnsi="Montserrat"/>
          <w:sz w:val="18"/>
          <w:szCs w:val="16"/>
        </w:rPr>
        <w:tab/>
      </w:r>
      <w:r w:rsidR="00235832" w:rsidRPr="00403B98">
        <w:rPr>
          <w:rFonts w:ascii="Montserrat" w:hAnsi="Montserrat"/>
          <w:sz w:val="18"/>
          <w:szCs w:val="16"/>
        </w:rPr>
        <w:tab/>
      </w:r>
      <w:r w:rsidR="00235832" w:rsidRPr="00403B98">
        <w:rPr>
          <w:rFonts w:ascii="Montserrat" w:hAnsi="Montserrat"/>
          <w:sz w:val="18"/>
          <w:szCs w:val="16"/>
        </w:rPr>
        <w:tab/>
      </w:r>
      <w:r w:rsidR="00235832" w:rsidRPr="00403B98">
        <w:rPr>
          <w:rFonts w:ascii="Montserrat" w:hAnsi="Montserrat"/>
          <w:sz w:val="18"/>
          <w:szCs w:val="16"/>
        </w:rPr>
        <w:tab/>
      </w:r>
      <w:r w:rsidR="00235832" w:rsidRPr="00403B98">
        <w:rPr>
          <w:rFonts w:ascii="Montserrat" w:hAnsi="Montserrat"/>
          <w:sz w:val="18"/>
          <w:szCs w:val="16"/>
        </w:rPr>
        <w:tab/>
      </w:r>
      <w:r w:rsidR="00235832" w:rsidRPr="00403B98">
        <w:rPr>
          <w:rFonts w:ascii="Montserrat" w:hAnsi="Montserrat"/>
          <w:sz w:val="18"/>
          <w:szCs w:val="16"/>
        </w:rPr>
        <w:tab/>
      </w:r>
      <w:r w:rsidR="00610AEE" w:rsidRPr="00403B98">
        <w:rPr>
          <w:rFonts w:ascii="Montserrat" w:hAnsi="Montserrat"/>
          <w:color w:val="FF0000"/>
          <w:sz w:val="18"/>
          <w:szCs w:val="16"/>
        </w:rPr>
        <w:t xml:space="preserve"> </w:t>
      </w:r>
      <w:r w:rsidR="00235832" w:rsidRPr="00403B98">
        <w:rPr>
          <w:rFonts w:ascii="Montserrat" w:hAnsi="Montserrat"/>
          <w:color w:val="FF0000"/>
          <w:sz w:val="18"/>
          <w:szCs w:val="16"/>
        </w:rPr>
        <w:t xml:space="preserve"> </w:t>
      </w:r>
      <w:r w:rsidR="009E60DB" w:rsidRPr="00403B98">
        <w:rPr>
          <w:rFonts w:ascii="Montserrat" w:hAnsi="Montserrat"/>
          <w:color w:val="FF0000"/>
          <w:sz w:val="22"/>
          <w:szCs w:val="22"/>
        </w:rPr>
        <w:t xml:space="preserve"> </w:t>
      </w:r>
      <w:r w:rsidR="00961BAF">
        <w:rPr>
          <w:rFonts w:ascii="Montserrat" w:hAnsi="Montserrat"/>
          <w:color w:val="FF0000"/>
          <w:sz w:val="22"/>
          <w:szCs w:val="22"/>
        </w:rPr>
        <w:t xml:space="preserve">     </w:t>
      </w:r>
      <w:r w:rsidR="00E217E5" w:rsidRPr="00735B47">
        <w:rPr>
          <w:rFonts w:ascii="Montserrat" w:hAnsi="Montserrat"/>
          <w:color w:val="808080"/>
          <w:sz w:val="28"/>
          <w:szCs w:val="28"/>
        </w:rPr>
        <w:t>Communiqué de p</w:t>
      </w:r>
      <w:r w:rsidR="009E60DB" w:rsidRPr="00735B47">
        <w:rPr>
          <w:rFonts w:ascii="Montserrat" w:hAnsi="Montserrat"/>
          <w:color w:val="808080"/>
          <w:sz w:val="28"/>
          <w:szCs w:val="28"/>
        </w:rPr>
        <w:t>resse</w:t>
      </w:r>
    </w:p>
    <w:p w14:paraId="2E772507" w14:textId="20FEF013" w:rsidR="009E60DB" w:rsidRPr="00AB7EDF" w:rsidRDefault="009E60DB" w:rsidP="00AB7EDF">
      <w:pPr>
        <w:tabs>
          <w:tab w:val="left" w:pos="3285"/>
          <w:tab w:val="left" w:pos="5760"/>
        </w:tabs>
        <w:rPr>
          <w:rFonts w:ascii="Montserrat" w:hAnsi="Montserrat"/>
          <w:b/>
          <w:i/>
          <w:iCs/>
          <w:color w:val="808080"/>
          <w:sz w:val="22"/>
          <w:szCs w:val="22"/>
        </w:rPr>
      </w:pPr>
      <w:r w:rsidRPr="00735B47">
        <w:rPr>
          <w:rFonts w:ascii="Montserrat" w:hAnsi="Montserrat"/>
          <w:color w:val="808080"/>
          <w:sz w:val="22"/>
          <w:szCs w:val="22"/>
        </w:rPr>
        <w:tab/>
      </w:r>
      <w:r w:rsidR="005321A1" w:rsidRPr="00735B47">
        <w:rPr>
          <w:rFonts w:ascii="Montserrat" w:hAnsi="Montserrat"/>
          <w:color w:val="808080"/>
          <w:sz w:val="22"/>
          <w:szCs w:val="22"/>
        </w:rPr>
        <w:tab/>
      </w:r>
      <w:r w:rsidR="00235832" w:rsidRPr="00735B47">
        <w:rPr>
          <w:rFonts w:ascii="Montserrat" w:hAnsi="Montserrat"/>
          <w:color w:val="808080"/>
          <w:sz w:val="22"/>
          <w:szCs w:val="22"/>
        </w:rPr>
        <w:tab/>
        <w:t xml:space="preserve">  </w:t>
      </w:r>
      <w:r w:rsidR="007357D2" w:rsidRPr="00735B47">
        <w:rPr>
          <w:rFonts w:ascii="Montserrat" w:hAnsi="Montserrat"/>
          <w:color w:val="808080"/>
          <w:sz w:val="22"/>
          <w:szCs w:val="22"/>
        </w:rPr>
        <w:t xml:space="preserve">    </w:t>
      </w:r>
      <w:r w:rsidR="005319EC">
        <w:rPr>
          <w:rFonts w:ascii="Montserrat" w:hAnsi="Montserrat"/>
          <w:color w:val="808080"/>
          <w:sz w:val="22"/>
          <w:szCs w:val="22"/>
        </w:rPr>
        <w:t xml:space="preserve"> </w:t>
      </w:r>
      <w:r w:rsidR="00961BAF" w:rsidRPr="00735B47">
        <w:rPr>
          <w:rFonts w:ascii="Montserrat" w:hAnsi="Montserrat"/>
          <w:color w:val="808080"/>
          <w:sz w:val="22"/>
          <w:szCs w:val="22"/>
        </w:rPr>
        <w:t xml:space="preserve">  </w:t>
      </w:r>
      <w:r w:rsidR="00BE3BD2">
        <w:rPr>
          <w:rFonts w:ascii="Montserrat" w:hAnsi="Montserrat"/>
          <w:color w:val="808080"/>
          <w:sz w:val="22"/>
          <w:szCs w:val="22"/>
        </w:rPr>
        <w:t xml:space="preserve"> </w:t>
      </w:r>
      <w:r w:rsidR="00C65ADE">
        <w:rPr>
          <w:rFonts w:ascii="Montserrat" w:hAnsi="Montserrat"/>
          <w:color w:val="808080"/>
          <w:sz w:val="22"/>
          <w:szCs w:val="22"/>
        </w:rPr>
        <w:t xml:space="preserve"> </w:t>
      </w:r>
      <w:r w:rsidR="005C5F42" w:rsidRPr="005C5F42">
        <w:rPr>
          <w:rFonts w:ascii="Montserrat" w:hAnsi="Montserrat"/>
          <w:b/>
          <w:bCs/>
          <w:color w:val="808080"/>
          <w:sz w:val="22"/>
          <w:szCs w:val="22"/>
        </w:rPr>
        <w:t>Septembre</w:t>
      </w:r>
      <w:r w:rsidR="00955E51">
        <w:rPr>
          <w:rFonts w:ascii="Montserrat" w:hAnsi="Montserrat"/>
          <w:b/>
          <w:color w:val="808080"/>
          <w:sz w:val="22"/>
          <w:szCs w:val="22"/>
        </w:rPr>
        <w:t xml:space="preserve"> </w:t>
      </w:r>
      <w:r w:rsidR="00235832" w:rsidRPr="00735B47">
        <w:rPr>
          <w:rFonts w:ascii="Montserrat" w:hAnsi="Montserrat"/>
          <w:b/>
          <w:color w:val="808080"/>
          <w:sz w:val="22"/>
          <w:szCs w:val="22"/>
        </w:rPr>
        <w:t>20</w:t>
      </w:r>
      <w:r w:rsidR="004D2266">
        <w:rPr>
          <w:rFonts w:ascii="Montserrat" w:hAnsi="Montserrat"/>
          <w:b/>
          <w:color w:val="808080"/>
          <w:sz w:val="22"/>
          <w:szCs w:val="22"/>
        </w:rPr>
        <w:t>2</w:t>
      </w:r>
      <w:r w:rsidR="00C65ADE">
        <w:rPr>
          <w:rFonts w:ascii="Montserrat" w:hAnsi="Montserrat"/>
          <w:b/>
          <w:color w:val="808080"/>
          <w:sz w:val="22"/>
          <w:szCs w:val="22"/>
        </w:rPr>
        <w:t>4</w:t>
      </w:r>
    </w:p>
    <w:p w14:paraId="2E772508" w14:textId="532AE77F" w:rsidR="0016104A" w:rsidRPr="00735B47" w:rsidRDefault="00307FEC" w:rsidP="00D61619">
      <w:pPr>
        <w:rPr>
          <w:rFonts w:ascii="Montserrat" w:hAnsi="Montserrat" w:cs="Verdana"/>
          <w:bCs/>
          <w:color w:val="0033CC"/>
          <w:sz w:val="32"/>
          <w:szCs w:val="32"/>
        </w:rPr>
      </w:pPr>
      <w:r w:rsidRPr="00735B47">
        <w:rPr>
          <w:rFonts w:ascii="Montserrat" w:hAnsi="Montserrat" w:cs="Verdana"/>
          <w:b/>
          <w:bCs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E7725C0" wp14:editId="02844EB7">
                <wp:simplePos x="0" y="0"/>
                <wp:positionH relativeFrom="column">
                  <wp:posOffset>-16510</wp:posOffset>
                </wp:positionH>
                <wp:positionV relativeFrom="paragraph">
                  <wp:posOffset>161290</wp:posOffset>
                </wp:positionV>
                <wp:extent cx="5695950" cy="0"/>
                <wp:effectExtent l="10795" t="16510" r="17780" b="12065"/>
                <wp:wrapNone/>
                <wp:docPr id="12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76806" id="Line 93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12.7pt" to="447.2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" strokecolor="gray" strokeweight="1.5pt"/>
            </w:pict>
          </mc:Fallback>
        </mc:AlternateContent>
      </w:r>
    </w:p>
    <w:p w14:paraId="3BB25B33" w14:textId="674E48CA" w:rsidR="003F0542" w:rsidRDefault="009A02E9" w:rsidP="003F0542">
      <w:pPr>
        <w:tabs>
          <w:tab w:val="left" w:pos="1980"/>
        </w:tabs>
        <w:jc w:val="both"/>
        <w:rPr>
          <w:rFonts w:ascii="Montserrat" w:hAnsi="Montserrat" w:cs="Verdana"/>
          <w:b/>
          <w:bCs/>
          <w:color w:val="808080"/>
          <w:sz w:val="36"/>
          <w:szCs w:val="38"/>
        </w:rPr>
      </w:pPr>
      <w:r>
        <w:rPr>
          <w:rFonts w:ascii="Montserrat" w:hAnsi="Montserrat" w:cs="Verdana"/>
          <w:b/>
          <w:bCs/>
          <w:color w:val="808080"/>
          <w:sz w:val="36"/>
          <w:szCs w:val="38"/>
        </w:rPr>
        <w:t>AST</w:t>
      </w:r>
      <w:r w:rsidR="00920C88">
        <w:rPr>
          <w:rFonts w:ascii="Montserrat" w:hAnsi="Montserrat" w:cs="Verdana"/>
          <w:b/>
          <w:bCs/>
          <w:color w:val="808080"/>
          <w:sz w:val="36"/>
          <w:szCs w:val="38"/>
        </w:rPr>
        <w:t>É</w:t>
      </w:r>
      <w:r>
        <w:rPr>
          <w:rFonts w:ascii="Montserrat" w:hAnsi="Montserrat" w:cs="Verdana"/>
          <w:b/>
          <w:bCs/>
          <w:color w:val="808080"/>
          <w:sz w:val="36"/>
          <w:szCs w:val="38"/>
        </w:rPr>
        <w:t>RIX</w:t>
      </w:r>
      <w:r w:rsidR="003927DB">
        <w:rPr>
          <w:rFonts w:ascii="Montserrat" w:hAnsi="Montserrat" w:cs="Verdana"/>
          <w:b/>
          <w:bCs/>
          <w:color w:val="808080"/>
          <w:sz w:val="36"/>
          <w:szCs w:val="38"/>
        </w:rPr>
        <w:t xml:space="preserve"> </w:t>
      </w:r>
      <w:r w:rsidR="003143E3">
        <w:rPr>
          <w:rFonts w:ascii="Montserrat" w:hAnsi="Montserrat" w:cs="Verdana"/>
          <w:b/>
          <w:bCs/>
          <w:color w:val="808080"/>
          <w:sz w:val="36"/>
          <w:szCs w:val="38"/>
        </w:rPr>
        <w:t>–</w:t>
      </w:r>
      <w:r w:rsidR="003927DB">
        <w:rPr>
          <w:rFonts w:ascii="Montserrat" w:hAnsi="Montserrat" w:cs="Verdana"/>
          <w:b/>
          <w:bCs/>
          <w:color w:val="808080"/>
          <w:sz w:val="36"/>
          <w:szCs w:val="38"/>
        </w:rPr>
        <w:t xml:space="preserve"> É</w:t>
      </w:r>
      <w:r w:rsidR="003143E3">
        <w:rPr>
          <w:rFonts w:ascii="Montserrat" w:hAnsi="Montserrat" w:cs="Verdana"/>
          <w:b/>
          <w:bCs/>
          <w:color w:val="808080"/>
          <w:sz w:val="36"/>
          <w:szCs w:val="38"/>
        </w:rPr>
        <w:t>DITION ANNIVERSAIRE 65 ANS</w:t>
      </w:r>
    </w:p>
    <w:p w14:paraId="446B853E" w14:textId="77777777" w:rsidR="00D05FF6" w:rsidRDefault="00D05FF6" w:rsidP="0069703F">
      <w:pPr>
        <w:tabs>
          <w:tab w:val="left" w:pos="1980"/>
        </w:tabs>
        <w:jc w:val="both"/>
        <w:rPr>
          <w:rFonts w:ascii="Montserrat" w:hAnsi="Montserrat" w:cs="Verdana"/>
          <w:b/>
          <w:bCs/>
          <w:color w:val="FF0000"/>
          <w:sz w:val="36"/>
          <w:szCs w:val="38"/>
        </w:rPr>
      </w:pPr>
    </w:p>
    <w:p w14:paraId="2BDA167B" w14:textId="0AA704B0" w:rsidR="00284358" w:rsidRPr="00D05FF6" w:rsidRDefault="003F0542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  <w:r w:rsidRPr="00D05FF6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 xml:space="preserve">Le </w:t>
      </w:r>
      <w:r w:rsidR="00F66D24" w:rsidRPr="00D05FF6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>14</w:t>
      </w:r>
      <w:r w:rsidR="0027714F" w:rsidRPr="00D05FF6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 xml:space="preserve"> octobre</w:t>
      </w:r>
      <w:r w:rsidRPr="00D05FF6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 xml:space="preserve"> 2024, La Poste émet</w:t>
      </w:r>
      <w:r w:rsidR="009647C9" w:rsidRPr="00D05FF6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 xml:space="preserve"> un </w:t>
      </w:r>
      <w:r w:rsidR="0027714F" w:rsidRPr="00D05FF6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>collector de</w:t>
      </w:r>
      <w:r w:rsidR="00920C88" w:rsidRPr="00D05FF6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 xml:space="preserve"> quat</w:t>
      </w:r>
      <w:r w:rsidR="002D7F47" w:rsidRPr="00D05FF6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>re</w:t>
      </w:r>
      <w:r w:rsidR="0027714F" w:rsidRPr="00D05FF6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 xml:space="preserve"> timbre</w:t>
      </w:r>
      <w:r w:rsidR="00D124A4" w:rsidRPr="00D05FF6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>s</w:t>
      </w:r>
      <w:r w:rsidR="002D7F47" w:rsidRPr="00D05FF6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 xml:space="preserve"> </w:t>
      </w:r>
      <w:r w:rsidR="00284358" w:rsidRPr="00D05FF6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>à l’occasion du 65</w:t>
      </w:r>
      <w:r w:rsidR="00284358" w:rsidRPr="00D05FF6">
        <w:rPr>
          <w:rFonts w:ascii="Montserrat" w:eastAsia="Times New Roman" w:hAnsi="Montserrat" w:cs="Verdana"/>
          <w:b/>
          <w:bCs/>
          <w:sz w:val="28"/>
          <w:szCs w:val="28"/>
          <w:vertAlign w:val="superscript"/>
          <w:lang w:eastAsia="fr-FR"/>
        </w:rPr>
        <w:t>e</w:t>
      </w:r>
      <w:r w:rsidR="002F258D" w:rsidRPr="00D05FF6">
        <w:rPr>
          <w:rFonts w:ascii="Montserrat" w:eastAsia="Times New Roman" w:hAnsi="Montserrat" w:cs="Verdana"/>
          <w:b/>
          <w:bCs/>
          <w:sz w:val="28"/>
          <w:szCs w:val="28"/>
          <w:vertAlign w:val="superscript"/>
          <w:lang w:eastAsia="fr-FR"/>
        </w:rPr>
        <w:t xml:space="preserve"> </w:t>
      </w:r>
      <w:r w:rsidR="009B1C66" w:rsidRPr="00D05FF6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 xml:space="preserve">anniversaire de la création d’Astérix </w:t>
      </w:r>
      <w:r w:rsidR="00E377E6" w:rsidRPr="00D05FF6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 xml:space="preserve">par le </w:t>
      </w:r>
      <w:hyperlink r:id="rId9" w:tooltip="Scénariste" w:history="1">
        <w:r w:rsidR="00E377E6" w:rsidRPr="00D05FF6">
          <w:rPr>
            <w:rFonts w:ascii="Montserrat" w:eastAsia="Times New Roman" w:hAnsi="Montserrat" w:cs="Verdana"/>
            <w:b/>
            <w:bCs/>
            <w:sz w:val="28"/>
            <w:szCs w:val="28"/>
            <w:lang w:eastAsia="fr-FR"/>
          </w:rPr>
          <w:t>scénariste</w:t>
        </w:r>
      </w:hyperlink>
      <w:r w:rsidR="00E377E6" w:rsidRPr="00D05FF6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 xml:space="preserve"> </w:t>
      </w:r>
      <w:hyperlink r:id="rId10" w:tooltip="France" w:history="1">
        <w:r w:rsidR="00E377E6" w:rsidRPr="00D05FF6">
          <w:rPr>
            <w:rFonts w:ascii="Montserrat" w:eastAsia="Times New Roman" w:hAnsi="Montserrat" w:cs="Verdana"/>
            <w:b/>
            <w:bCs/>
            <w:sz w:val="28"/>
            <w:szCs w:val="28"/>
            <w:lang w:eastAsia="fr-FR"/>
          </w:rPr>
          <w:t>français</w:t>
        </w:r>
      </w:hyperlink>
      <w:r w:rsidR="00E377E6" w:rsidRPr="00D05FF6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 xml:space="preserve"> </w:t>
      </w:r>
      <w:hyperlink r:id="rId11" w:tooltip="René Goscinny" w:history="1">
        <w:r w:rsidR="00E377E6" w:rsidRPr="00D05FF6">
          <w:rPr>
            <w:rFonts w:ascii="Montserrat" w:eastAsia="Times New Roman" w:hAnsi="Montserrat" w:cs="Verdana"/>
            <w:b/>
            <w:bCs/>
            <w:sz w:val="28"/>
            <w:szCs w:val="28"/>
            <w:lang w:eastAsia="fr-FR"/>
          </w:rPr>
          <w:t>René Goscinny</w:t>
        </w:r>
      </w:hyperlink>
      <w:r w:rsidR="00E377E6" w:rsidRPr="00D05FF6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 xml:space="preserve"> et le </w:t>
      </w:r>
      <w:hyperlink r:id="rId12" w:tooltip="Dessinateur" w:history="1">
        <w:r w:rsidR="00E377E6" w:rsidRPr="00D05FF6">
          <w:rPr>
            <w:rFonts w:ascii="Montserrat" w:eastAsia="Times New Roman" w:hAnsi="Montserrat" w:cs="Verdana"/>
            <w:b/>
            <w:bCs/>
            <w:sz w:val="28"/>
            <w:szCs w:val="28"/>
            <w:lang w:eastAsia="fr-FR"/>
          </w:rPr>
          <w:t>dessinateur</w:t>
        </w:r>
      </w:hyperlink>
      <w:r w:rsidR="00E377E6" w:rsidRPr="00D05FF6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 xml:space="preserve"> français </w:t>
      </w:r>
      <w:hyperlink r:id="rId13" w:tooltip="Albert Uderzo" w:history="1">
        <w:r w:rsidR="00E377E6" w:rsidRPr="00D05FF6">
          <w:rPr>
            <w:rFonts w:ascii="Montserrat" w:eastAsia="Times New Roman" w:hAnsi="Montserrat" w:cs="Verdana"/>
            <w:b/>
            <w:bCs/>
            <w:sz w:val="28"/>
            <w:szCs w:val="28"/>
            <w:lang w:eastAsia="fr-FR"/>
          </w:rPr>
          <w:t>Albert Uderzo</w:t>
        </w:r>
      </w:hyperlink>
      <w:r w:rsidR="009A02E9" w:rsidRPr="00D05FF6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>.</w:t>
      </w:r>
    </w:p>
    <w:p w14:paraId="2E77250D" w14:textId="75E25068" w:rsidR="002B46C3" w:rsidRPr="00643A6B" w:rsidRDefault="00647CD6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727AA3F4" wp14:editId="7B16FEBA">
            <wp:simplePos x="0" y="0"/>
            <wp:positionH relativeFrom="page">
              <wp:align>center</wp:align>
            </wp:positionH>
            <wp:positionV relativeFrom="paragraph">
              <wp:posOffset>70485</wp:posOffset>
            </wp:positionV>
            <wp:extent cx="3606441" cy="5028017"/>
            <wp:effectExtent l="0" t="0" r="0" b="1270"/>
            <wp:wrapNone/>
            <wp:docPr id="687170824" name="Image 1" descr="Une image contenant texte, dessin humoristique, affich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170824" name="Image 1" descr="Une image contenant texte, dessin humoristique, affich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441" cy="502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7250E" w14:textId="5CD1C0E7" w:rsidR="002B46C3" w:rsidRPr="00643A6B" w:rsidRDefault="002B46C3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</w:p>
    <w:p w14:paraId="2E77250F" w14:textId="56BDB776" w:rsidR="002B46C3" w:rsidRPr="00643A6B" w:rsidRDefault="00877AA6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  <w:r w:rsidRPr="00643A6B">
        <w:t xml:space="preserve"> </w:t>
      </w:r>
    </w:p>
    <w:p w14:paraId="2E772510" w14:textId="3CFB4E70" w:rsidR="002B46C3" w:rsidRDefault="002B46C3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</w:p>
    <w:p w14:paraId="2E772511" w14:textId="5DD5548E" w:rsidR="002B46C3" w:rsidRDefault="002B46C3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</w:p>
    <w:p w14:paraId="2E772512" w14:textId="0D25F9C1" w:rsidR="002B46C3" w:rsidRDefault="002B46C3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</w:p>
    <w:p w14:paraId="2E772513" w14:textId="1152F6DB" w:rsidR="002B46C3" w:rsidRDefault="002B46C3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</w:p>
    <w:p w14:paraId="2E772514" w14:textId="2FB36D0A" w:rsidR="002B46C3" w:rsidRDefault="002B46C3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</w:p>
    <w:p w14:paraId="2E772515" w14:textId="77777777" w:rsidR="002B46C3" w:rsidRDefault="002B46C3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</w:p>
    <w:p w14:paraId="2E772516" w14:textId="77777777" w:rsidR="002B46C3" w:rsidRDefault="002B46C3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</w:p>
    <w:p w14:paraId="2E772517" w14:textId="77777777" w:rsidR="002B46C3" w:rsidRDefault="002B46C3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</w:p>
    <w:p w14:paraId="2E772518" w14:textId="77777777" w:rsidR="002B46C3" w:rsidRDefault="002B46C3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</w:p>
    <w:p w14:paraId="2E772519" w14:textId="77777777" w:rsidR="002B46C3" w:rsidRDefault="002B46C3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</w:p>
    <w:p w14:paraId="2E77251A" w14:textId="47B28CE5" w:rsidR="002B46C3" w:rsidRDefault="002B46C3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</w:p>
    <w:p w14:paraId="2E77251B" w14:textId="511B2A38" w:rsidR="002B46C3" w:rsidRDefault="002B46C3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</w:p>
    <w:p w14:paraId="2E77251C" w14:textId="46869543" w:rsidR="002B46C3" w:rsidRDefault="002B46C3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</w:p>
    <w:p w14:paraId="2E77251E" w14:textId="247FC8C3" w:rsidR="002B46C3" w:rsidRPr="00807AF7" w:rsidRDefault="002B46C3" w:rsidP="0069703F">
      <w:pPr>
        <w:tabs>
          <w:tab w:val="left" w:pos="1980"/>
        </w:tabs>
        <w:jc w:val="both"/>
        <w:rPr>
          <w:rFonts w:ascii="Montserrat" w:hAnsi="Montserrat" w:cs="Verdana"/>
          <w:b/>
          <w:bCs/>
          <w:sz w:val="28"/>
          <w:szCs w:val="28"/>
        </w:rPr>
      </w:pPr>
    </w:p>
    <w:p w14:paraId="09E83669" w14:textId="65A48593" w:rsidR="001F22F9" w:rsidRDefault="00E2485D" w:rsidP="00E2485D">
      <w:pPr>
        <w:tabs>
          <w:tab w:val="left" w:pos="1980"/>
        </w:tabs>
        <w:jc w:val="both"/>
        <w:rPr>
          <w:noProof/>
          <w:lang w:eastAsia="fr-FR"/>
        </w:rPr>
      </w:pPr>
      <w:r w:rsidRPr="00E2485D">
        <w:rPr>
          <w:noProof/>
          <w:lang w:eastAsia="fr-FR"/>
        </w:rPr>
        <w:t xml:space="preserve"> </w:t>
      </w:r>
    </w:p>
    <w:p w14:paraId="7D11D33C" w14:textId="01847E7C" w:rsidR="004C54CE" w:rsidRDefault="004C54CE" w:rsidP="00E2485D">
      <w:pPr>
        <w:tabs>
          <w:tab w:val="left" w:pos="1980"/>
        </w:tabs>
        <w:jc w:val="both"/>
        <w:rPr>
          <w:noProof/>
          <w:lang w:eastAsia="fr-FR"/>
        </w:rPr>
      </w:pPr>
    </w:p>
    <w:p w14:paraId="7C9558FD" w14:textId="77777777" w:rsidR="004C54CE" w:rsidRDefault="004C54CE" w:rsidP="00E2485D">
      <w:pPr>
        <w:tabs>
          <w:tab w:val="left" w:pos="1980"/>
        </w:tabs>
        <w:jc w:val="both"/>
        <w:rPr>
          <w:noProof/>
          <w:lang w:eastAsia="fr-FR"/>
        </w:rPr>
      </w:pPr>
    </w:p>
    <w:p w14:paraId="447DFBC4" w14:textId="52595E0B" w:rsidR="004C54CE" w:rsidRDefault="004C54CE" w:rsidP="00E2485D">
      <w:pPr>
        <w:tabs>
          <w:tab w:val="left" w:pos="1980"/>
        </w:tabs>
        <w:jc w:val="both"/>
        <w:rPr>
          <w:noProof/>
          <w:lang w:eastAsia="fr-FR"/>
        </w:rPr>
      </w:pPr>
    </w:p>
    <w:p w14:paraId="4AE66D3F" w14:textId="4979BC50" w:rsidR="004C54CE" w:rsidRDefault="00F6325E" w:rsidP="00E2485D">
      <w:pPr>
        <w:tabs>
          <w:tab w:val="left" w:pos="1980"/>
        </w:tabs>
        <w:jc w:val="both"/>
        <w:rPr>
          <w:noProof/>
          <w:lang w:eastAsia="fr-FR"/>
        </w:rPr>
      </w:pPr>
      <w:r w:rsidRPr="0012512A">
        <w:rPr>
          <w:rFonts w:ascii="Montserrat" w:hAnsi="Montserrat" w:cs="Verdana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2E7725C4" wp14:editId="2A2CF11D">
                <wp:simplePos x="0" y="0"/>
                <wp:positionH relativeFrom="margin">
                  <wp:posOffset>4630420</wp:posOffset>
                </wp:positionH>
                <wp:positionV relativeFrom="paragraph">
                  <wp:posOffset>4445</wp:posOffset>
                </wp:positionV>
                <wp:extent cx="965200" cy="228600"/>
                <wp:effectExtent l="0" t="0" r="635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72616" w14:textId="5432BF29" w:rsidR="00915EB6" w:rsidRPr="0012512A" w:rsidRDefault="00915EB6" w:rsidP="00502785">
                            <w:pPr>
                              <w:rPr>
                                <w:rFonts w:ascii="Montserrat" w:hAnsi="Montserrat" w:cs="Verdana"/>
                                <w:bCs/>
                                <w:sz w:val="16"/>
                                <w:szCs w:val="16"/>
                              </w:rPr>
                            </w:pPr>
                            <w:r w:rsidRPr="00AB7EDF">
                              <w:rPr>
                                <w:rFonts w:ascii="Montserrat" w:hAnsi="Montserrat" w:cs="Verdana"/>
                                <w:bCs/>
                                <w:sz w:val="16"/>
                                <w:szCs w:val="16"/>
                              </w:rPr>
                              <w:t xml:space="preserve">Réf. : </w:t>
                            </w:r>
                            <w:r w:rsidR="00955835" w:rsidRPr="00955835">
                              <w:rPr>
                                <w:rFonts w:ascii="Montserrat" w:hAnsi="Montserrat" w:cs="Verdana"/>
                                <w:bCs/>
                                <w:sz w:val="16"/>
                                <w:szCs w:val="16"/>
                              </w:rPr>
                              <w:t>21</w:t>
                            </w:r>
                            <w:r w:rsidR="00955835">
                              <w:rPr>
                                <w:rFonts w:ascii="Montserrat" w:hAnsi="Montserrat" w:cs="Verdana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55835" w:rsidRPr="00955835">
                              <w:rPr>
                                <w:rFonts w:ascii="Montserrat" w:hAnsi="Montserrat" w:cs="Verdana"/>
                                <w:bCs/>
                                <w:sz w:val="16"/>
                                <w:szCs w:val="16"/>
                              </w:rPr>
                              <w:t>24</w:t>
                            </w:r>
                            <w:r w:rsidR="00955835">
                              <w:rPr>
                                <w:rFonts w:ascii="Montserrat" w:hAnsi="Montserrat" w:cs="Verdana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55835" w:rsidRPr="00955835">
                              <w:rPr>
                                <w:rFonts w:ascii="Montserrat" w:hAnsi="Montserrat" w:cs="Verdana"/>
                                <w:bCs/>
                                <w:sz w:val="16"/>
                                <w:szCs w:val="16"/>
                              </w:rPr>
                              <w:t>914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725C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64.6pt;margin-top:.35pt;width:76pt;height:18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" stroked="f">
                <v:textbox>
                  <w:txbxContent>
                    <w:p w14:paraId="2E772616" w14:textId="5432BF29" w:rsidR="00915EB6" w:rsidRPr="0012512A" w:rsidRDefault="00915EB6" w:rsidP="00502785">
                      <w:pPr>
                        <w:rPr>
                          <w:rFonts w:ascii="Montserrat" w:hAnsi="Montserrat" w:cs="Verdana"/>
                          <w:bCs/>
                          <w:sz w:val="16"/>
                          <w:szCs w:val="16"/>
                        </w:rPr>
                      </w:pPr>
                      <w:r w:rsidRPr="00AB7EDF">
                        <w:rPr>
                          <w:rFonts w:ascii="Montserrat" w:hAnsi="Montserrat" w:cs="Verdana"/>
                          <w:bCs/>
                          <w:sz w:val="16"/>
                          <w:szCs w:val="16"/>
                        </w:rPr>
                        <w:t xml:space="preserve">Réf. : </w:t>
                      </w:r>
                      <w:r w:rsidR="00955835" w:rsidRPr="00955835">
                        <w:rPr>
                          <w:rFonts w:ascii="Montserrat" w:hAnsi="Montserrat" w:cs="Verdana"/>
                          <w:bCs/>
                          <w:sz w:val="16"/>
                          <w:szCs w:val="16"/>
                        </w:rPr>
                        <w:t>21</w:t>
                      </w:r>
                      <w:r w:rsidR="00955835">
                        <w:rPr>
                          <w:rFonts w:ascii="Montserrat" w:hAnsi="Montserrat" w:cs="Verdana"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955835" w:rsidRPr="00955835">
                        <w:rPr>
                          <w:rFonts w:ascii="Montserrat" w:hAnsi="Montserrat" w:cs="Verdana"/>
                          <w:bCs/>
                          <w:sz w:val="16"/>
                          <w:szCs w:val="16"/>
                        </w:rPr>
                        <w:t>24</w:t>
                      </w:r>
                      <w:r w:rsidR="00955835">
                        <w:rPr>
                          <w:rFonts w:ascii="Montserrat" w:hAnsi="Montserrat" w:cs="Verdana"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955835" w:rsidRPr="00955835">
                        <w:rPr>
                          <w:rFonts w:ascii="Montserrat" w:hAnsi="Montserrat" w:cs="Verdana"/>
                          <w:bCs/>
                          <w:sz w:val="16"/>
                          <w:szCs w:val="16"/>
                        </w:rPr>
                        <w:t>914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2BF687" w14:textId="48009E20" w:rsidR="004C54CE" w:rsidRDefault="00E66123" w:rsidP="00E2485D">
      <w:pPr>
        <w:tabs>
          <w:tab w:val="left" w:pos="1980"/>
        </w:tabs>
        <w:jc w:val="both"/>
        <w:rPr>
          <w:noProof/>
          <w:lang w:eastAsia="fr-FR"/>
        </w:rPr>
      </w:pPr>
      <w:r w:rsidRPr="00735B47">
        <w:rPr>
          <w:rFonts w:ascii="Montserrat" w:hAnsi="Montserrat" w:cs="Verdana"/>
          <w:b/>
          <w:bCs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E7725C2" wp14:editId="2C4C307B">
                <wp:simplePos x="0" y="0"/>
                <wp:positionH relativeFrom="margin">
                  <wp:posOffset>4636770</wp:posOffset>
                </wp:positionH>
                <wp:positionV relativeFrom="paragraph">
                  <wp:posOffset>36830</wp:posOffset>
                </wp:positionV>
                <wp:extent cx="1492250" cy="450850"/>
                <wp:effectExtent l="0" t="0" r="0" b="6350"/>
                <wp:wrapNone/>
                <wp:docPr id="1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BF8FC" w14:textId="748604F9" w:rsidR="002D7F47" w:rsidRDefault="00915EB6" w:rsidP="009D7082">
                            <w:pPr>
                              <w:rPr>
                                <w:rFonts w:ascii="Montserrat" w:hAnsi="Montserrat" w:cs="Verdana"/>
                                <w:bCs/>
                                <w:i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 w:cs="Verdana"/>
                                <w:bCs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61DD0">
                              <w:rPr>
                                <w:rFonts w:ascii="Montserrat" w:hAnsi="Montserrat" w:cs="Verdana"/>
                                <w:bCs/>
                                <w:i/>
                                <w:sz w:val="14"/>
                                <w:szCs w:val="14"/>
                              </w:rPr>
                              <w:t xml:space="preserve">Visuels d’après </w:t>
                            </w:r>
                            <w:r w:rsidR="000C5D10" w:rsidRPr="00F61DD0">
                              <w:rPr>
                                <w:rFonts w:ascii="Montserrat" w:hAnsi="Montserrat" w:cs="Verdana"/>
                                <w:bCs/>
                                <w:i/>
                                <w:sz w:val="14"/>
                                <w:szCs w:val="14"/>
                              </w:rPr>
                              <w:t>maquettes</w:t>
                            </w:r>
                            <w:r w:rsidR="000C5D10">
                              <w:rPr>
                                <w:rFonts w:ascii="Montserrat" w:hAnsi="Montserrat" w:cs="Verdana"/>
                                <w:bCs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D7F47">
                              <w:rPr>
                                <w:rFonts w:ascii="Montserrat" w:hAnsi="Montserrat" w:cs="Verdana"/>
                                <w:bCs/>
                                <w:i/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rFonts w:ascii="Montserrat" w:hAnsi="Montserrat" w:cs="Verdana"/>
                                <w:bCs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72634D53" w14:textId="77777777" w:rsidR="002D7F47" w:rsidRDefault="00915EB6" w:rsidP="009D7082">
                            <w:pPr>
                              <w:rPr>
                                <w:rFonts w:ascii="Montserrat" w:hAnsi="Montserrat" w:cs="Verdana"/>
                                <w:bCs/>
                                <w:i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 w:cs="Verdana"/>
                                <w:bCs/>
                                <w:i/>
                                <w:sz w:val="14"/>
                                <w:szCs w:val="14"/>
                              </w:rPr>
                              <w:t>Couleurs non contractuelles/</w:t>
                            </w:r>
                          </w:p>
                          <w:p w14:paraId="2E772613" w14:textId="279DF8EC" w:rsidR="00915EB6" w:rsidRPr="00F61DD0" w:rsidRDefault="00915EB6" w:rsidP="009D7082">
                            <w:pPr>
                              <w:rPr>
                                <w:rFonts w:ascii="Montserrat" w:hAnsi="Montserrat" w:cs="Verdana"/>
                                <w:bCs/>
                                <w:i/>
                                <w:sz w:val="14"/>
                                <w:szCs w:val="14"/>
                              </w:rPr>
                            </w:pPr>
                            <w:r w:rsidRPr="00F61DD0">
                              <w:rPr>
                                <w:rFonts w:ascii="Montserrat" w:hAnsi="Montserrat" w:cs="Verdana"/>
                                <w:bCs/>
                                <w:i/>
                                <w:sz w:val="14"/>
                                <w:szCs w:val="14"/>
                              </w:rPr>
                              <w:t>disponible</w:t>
                            </w:r>
                            <w:r>
                              <w:rPr>
                                <w:rFonts w:ascii="Montserrat" w:hAnsi="Montserrat" w:cs="Verdana"/>
                                <w:bCs/>
                                <w:i/>
                                <w:sz w:val="14"/>
                                <w:szCs w:val="14"/>
                              </w:rPr>
                              <w:t>s</w:t>
                            </w:r>
                            <w:r w:rsidRPr="00F61DD0">
                              <w:rPr>
                                <w:rFonts w:ascii="Montserrat" w:hAnsi="Montserrat" w:cs="Verdana"/>
                                <w:bCs/>
                                <w:i/>
                                <w:sz w:val="14"/>
                                <w:szCs w:val="14"/>
                              </w:rPr>
                              <w:t xml:space="preserve"> sur demande</w:t>
                            </w:r>
                          </w:p>
                          <w:p w14:paraId="2E772614" w14:textId="77777777" w:rsidR="00915EB6" w:rsidRPr="00EA3680" w:rsidRDefault="00915EB6" w:rsidP="00431455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E772615" w14:textId="77777777" w:rsidR="00915EB6" w:rsidRPr="00EA3680" w:rsidRDefault="00915EB6" w:rsidP="00431455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725C2" id="Text Box 43" o:spid="_x0000_s1027" type="#_x0000_t202" style="position:absolute;left:0;text-align:left;margin-left:365.1pt;margin-top:2.9pt;width:117.5pt;height:35.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" stroked="f">
                <v:textbox>
                  <w:txbxContent>
                    <w:p w14:paraId="0B4BF8FC" w14:textId="748604F9" w:rsidR="002D7F47" w:rsidRDefault="00915EB6" w:rsidP="009D7082">
                      <w:pPr>
                        <w:rPr>
                          <w:rFonts w:ascii="Montserrat" w:hAnsi="Montserrat" w:cs="Verdana"/>
                          <w:bCs/>
                          <w:i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 w:cs="Verdana"/>
                          <w:bCs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F61DD0">
                        <w:rPr>
                          <w:rFonts w:ascii="Montserrat" w:hAnsi="Montserrat" w:cs="Verdana"/>
                          <w:bCs/>
                          <w:i/>
                          <w:sz w:val="14"/>
                          <w:szCs w:val="14"/>
                        </w:rPr>
                        <w:t xml:space="preserve">Visuels d’après </w:t>
                      </w:r>
                      <w:r w:rsidR="000C5D10" w:rsidRPr="00F61DD0">
                        <w:rPr>
                          <w:rFonts w:ascii="Montserrat" w:hAnsi="Montserrat" w:cs="Verdana"/>
                          <w:bCs/>
                          <w:i/>
                          <w:sz w:val="14"/>
                          <w:szCs w:val="14"/>
                        </w:rPr>
                        <w:t>maquettes</w:t>
                      </w:r>
                      <w:r w:rsidR="000C5D10">
                        <w:rPr>
                          <w:rFonts w:ascii="Montserrat" w:hAnsi="Montserrat" w:cs="Verdana"/>
                          <w:bCs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="002D7F47">
                        <w:rPr>
                          <w:rFonts w:ascii="Montserrat" w:hAnsi="Montserrat" w:cs="Verdana"/>
                          <w:bCs/>
                          <w:i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="Montserrat" w:hAnsi="Montserrat" w:cs="Verdana"/>
                          <w:bCs/>
                          <w:i/>
                          <w:sz w:val="14"/>
                          <w:szCs w:val="14"/>
                        </w:rPr>
                        <w:t xml:space="preserve"> </w:t>
                      </w:r>
                    </w:p>
                    <w:p w14:paraId="72634D53" w14:textId="77777777" w:rsidR="002D7F47" w:rsidRDefault="00915EB6" w:rsidP="009D7082">
                      <w:pPr>
                        <w:rPr>
                          <w:rFonts w:ascii="Montserrat" w:hAnsi="Montserrat" w:cs="Verdana"/>
                          <w:bCs/>
                          <w:i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 w:cs="Verdana"/>
                          <w:bCs/>
                          <w:i/>
                          <w:sz w:val="14"/>
                          <w:szCs w:val="14"/>
                        </w:rPr>
                        <w:t>Couleurs non contractuelles/</w:t>
                      </w:r>
                    </w:p>
                    <w:p w14:paraId="2E772613" w14:textId="279DF8EC" w:rsidR="00915EB6" w:rsidRPr="00F61DD0" w:rsidRDefault="00915EB6" w:rsidP="009D7082">
                      <w:pPr>
                        <w:rPr>
                          <w:rFonts w:ascii="Montserrat" w:hAnsi="Montserrat" w:cs="Verdana"/>
                          <w:bCs/>
                          <w:i/>
                          <w:sz w:val="14"/>
                          <w:szCs w:val="14"/>
                        </w:rPr>
                      </w:pPr>
                      <w:r w:rsidRPr="00F61DD0">
                        <w:rPr>
                          <w:rFonts w:ascii="Montserrat" w:hAnsi="Montserrat" w:cs="Verdana"/>
                          <w:bCs/>
                          <w:i/>
                          <w:sz w:val="14"/>
                          <w:szCs w:val="14"/>
                        </w:rPr>
                        <w:t>disponible</w:t>
                      </w:r>
                      <w:r>
                        <w:rPr>
                          <w:rFonts w:ascii="Montserrat" w:hAnsi="Montserrat" w:cs="Verdana"/>
                          <w:bCs/>
                          <w:i/>
                          <w:sz w:val="14"/>
                          <w:szCs w:val="14"/>
                        </w:rPr>
                        <w:t>s</w:t>
                      </w:r>
                      <w:r w:rsidRPr="00F61DD0">
                        <w:rPr>
                          <w:rFonts w:ascii="Montserrat" w:hAnsi="Montserrat" w:cs="Verdana"/>
                          <w:bCs/>
                          <w:i/>
                          <w:sz w:val="14"/>
                          <w:szCs w:val="14"/>
                        </w:rPr>
                        <w:t xml:space="preserve"> sur demande</w:t>
                      </w:r>
                    </w:p>
                    <w:p w14:paraId="2E772614" w14:textId="77777777" w:rsidR="00915EB6" w:rsidRPr="00EA3680" w:rsidRDefault="00915EB6" w:rsidP="00431455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  <w:p w14:paraId="2E772615" w14:textId="77777777" w:rsidR="00915EB6" w:rsidRPr="00EA3680" w:rsidRDefault="00915EB6" w:rsidP="00431455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1CEA03" w14:textId="40ED17A8" w:rsidR="004C54CE" w:rsidRDefault="004C54CE" w:rsidP="00E2485D">
      <w:pPr>
        <w:tabs>
          <w:tab w:val="left" w:pos="1980"/>
        </w:tabs>
        <w:jc w:val="both"/>
        <w:rPr>
          <w:noProof/>
          <w:lang w:eastAsia="fr-FR"/>
        </w:rPr>
      </w:pPr>
    </w:p>
    <w:p w14:paraId="4088A6AE" w14:textId="6F4BBF8E" w:rsidR="004C54CE" w:rsidRDefault="004C54CE" w:rsidP="00E2485D">
      <w:pPr>
        <w:tabs>
          <w:tab w:val="left" w:pos="1980"/>
        </w:tabs>
        <w:jc w:val="both"/>
        <w:rPr>
          <w:noProof/>
          <w:lang w:eastAsia="fr-FR"/>
        </w:rPr>
      </w:pPr>
    </w:p>
    <w:p w14:paraId="2E772520" w14:textId="75EF9BFE" w:rsidR="00BF55DF" w:rsidRPr="00831F47" w:rsidRDefault="00BF55DF" w:rsidP="00E2485D">
      <w:pPr>
        <w:tabs>
          <w:tab w:val="left" w:pos="1980"/>
        </w:tabs>
        <w:jc w:val="both"/>
        <w:rPr>
          <w:noProof/>
          <w:sz w:val="12"/>
          <w:szCs w:val="12"/>
          <w:lang w:eastAsia="fr-FR"/>
        </w:rPr>
      </w:pPr>
    </w:p>
    <w:p w14:paraId="2E772521" w14:textId="450FC532" w:rsidR="0069703F" w:rsidRDefault="002D37D8" w:rsidP="008F0CFF">
      <w:pPr>
        <w:jc w:val="both"/>
        <w:rPr>
          <w:rFonts w:ascii="Montserrat" w:hAnsi="Montserrat" w:cs="Verdana"/>
          <w:b/>
          <w:bCs/>
          <w:sz w:val="28"/>
          <w:szCs w:val="28"/>
        </w:rPr>
      </w:pPr>
      <w:r w:rsidRPr="00735B47">
        <w:rPr>
          <w:rFonts w:ascii="Montserrat" w:hAnsi="Montserrat" w:cs="Verdana"/>
          <w:bCs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E7725C8" wp14:editId="090CE7A8">
                <wp:simplePos x="0" y="0"/>
                <wp:positionH relativeFrom="margin">
                  <wp:align>left</wp:align>
                </wp:positionH>
                <wp:positionV relativeFrom="paragraph">
                  <wp:posOffset>90170</wp:posOffset>
                </wp:positionV>
                <wp:extent cx="5695950" cy="0"/>
                <wp:effectExtent l="0" t="0" r="0" b="0"/>
                <wp:wrapNone/>
                <wp:docPr id="9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2765F" id="Line 82" o:spid="_x0000_s1026" style="position:absolute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7.1pt" to="448.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" strokecolor="gray" strokeweight="1.5pt">
                <w10:wrap anchorx="margin"/>
              </v:line>
            </w:pict>
          </mc:Fallback>
        </mc:AlternateContent>
      </w:r>
      <w:r w:rsidR="002D7F47" w:rsidRPr="00403B98">
        <w:rPr>
          <w:rFonts w:ascii="Montserrat" w:hAnsi="Montserrat" w:cs="Verdana"/>
          <w:bCs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7725C6" wp14:editId="6A131D8C">
                <wp:simplePos x="0" y="0"/>
                <wp:positionH relativeFrom="column">
                  <wp:posOffset>-74930</wp:posOffset>
                </wp:positionH>
                <wp:positionV relativeFrom="paragraph">
                  <wp:posOffset>128270</wp:posOffset>
                </wp:positionV>
                <wp:extent cx="2957830" cy="266700"/>
                <wp:effectExtent l="0" t="0" r="0" b="0"/>
                <wp:wrapNone/>
                <wp:docPr id="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82CE6" w14:textId="56AC7930" w:rsidR="00995C76" w:rsidRPr="008428D8" w:rsidRDefault="00FD5858" w:rsidP="00995C76">
                            <w:pPr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333333"/>
                              </w:rPr>
                            </w:pPr>
                            <w:r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7F7F7F"/>
                              </w:rPr>
                              <w:t>Astérix, un irréduc</w:t>
                            </w:r>
                            <w:r w:rsidR="006B51CB"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7F7F7F"/>
                              </w:rPr>
                              <w:t>tible gaulois !</w:t>
                            </w:r>
                          </w:p>
                          <w:p w14:paraId="2E772617" w14:textId="4107F745" w:rsidR="00915EB6" w:rsidRPr="008428D8" w:rsidRDefault="00915EB6" w:rsidP="00502785">
                            <w:pPr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333333"/>
                              </w:rPr>
                            </w:pPr>
                            <w:r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7F7F7F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725C6" id="Text Box 64" o:spid="_x0000_s1028" type="#_x0000_t202" style="position:absolute;left:0;text-align:left;margin-left:-5.9pt;margin-top:10.1pt;width:232.9pt;height:2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" stroked="f">
                <v:textbox>
                  <w:txbxContent>
                    <w:p w14:paraId="12982CE6" w14:textId="56AC7930" w:rsidR="00995C76" w:rsidRPr="008428D8" w:rsidRDefault="00FD5858" w:rsidP="00995C76">
                      <w:pPr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333333"/>
                        </w:rPr>
                      </w:pPr>
                      <w:r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7F7F7F"/>
                        </w:rPr>
                        <w:t>Astérix, un irréduc</w:t>
                      </w:r>
                      <w:r w:rsidR="006B51CB"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7F7F7F"/>
                        </w:rPr>
                        <w:t>tible gaulois !</w:t>
                      </w:r>
                    </w:p>
                    <w:p w14:paraId="2E772617" w14:textId="4107F745" w:rsidR="00915EB6" w:rsidRPr="008428D8" w:rsidRDefault="00915EB6" w:rsidP="00502785">
                      <w:pPr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333333"/>
                        </w:rPr>
                      </w:pPr>
                      <w:r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7F7F7F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741B2B41" w14:textId="77777777" w:rsidR="009A00CA" w:rsidRPr="0076511E" w:rsidRDefault="009A00CA" w:rsidP="007E1902">
      <w:pPr>
        <w:autoSpaceDE w:val="0"/>
        <w:autoSpaceDN w:val="0"/>
        <w:adjustRightInd w:val="0"/>
        <w:rPr>
          <w:rFonts w:ascii="Montserrat" w:hAnsi="Montserrat" w:cs="AvenirNext-Regular"/>
          <w:sz w:val="14"/>
          <w:szCs w:val="14"/>
        </w:rPr>
      </w:pPr>
    </w:p>
    <w:p w14:paraId="040D9E32" w14:textId="77777777" w:rsidR="002D37D8" w:rsidRPr="002D37D8" w:rsidRDefault="002D37D8" w:rsidP="007E1902">
      <w:pPr>
        <w:autoSpaceDE w:val="0"/>
        <w:autoSpaceDN w:val="0"/>
        <w:adjustRightInd w:val="0"/>
        <w:rPr>
          <w:rFonts w:ascii="Montserrat" w:hAnsi="Montserrat" w:cs="AvenirNext-Regular"/>
          <w:sz w:val="16"/>
          <w:szCs w:val="16"/>
        </w:rPr>
      </w:pPr>
    </w:p>
    <w:p w14:paraId="451592D7" w14:textId="6F64AB54" w:rsidR="007E1902" w:rsidRPr="009A00CA" w:rsidRDefault="007E1902" w:rsidP="002D37D8">
      <w:pPr>
        <w:autoSpaceDE w:val="0"/>
        <w:autoSpaceDN w:val="0"/>
        <w:adjustRightInd w:val="0"/>
        <w:jc w:val="both"/>
        <w:rPr>
          <w:rFonts w:ascii="Montserrat" w:hAnsi="Montserrat" w:cs="AvenirNext-Regular"/>
          <w:sz w:val="22"/>
          <w:szCs w:val="22"/>
        </w:rPr>
      </w:pPr>
      <w:r w:rsidRPr="009A00CA">
        <w:rPr>
          <w:rFonts w:ascii="Montserrat" w:hAnsi="Montserrat" w:cs="AvenirNext-Regular"/>
          <w:sz w:val="22"/>
          <w:szCs w:val="22"/>
        </w:rPr>
        <w:t>Rusé et facétieux, Astérix déploie d’album en album des trésors d’énergie face aux Romains installés non loin de ce petit village d’Armorique qui résiste encore et toujours à l’envahisseur (ils sont fous, ces Romains !).</w:t>
      </w:r>
    </w:p>
    <w:p w14:paraId="562EC832" w14:textId="39AC3E79" w:rsidR="007E1902" w:rsidRPr="009A00CA" w:rsidRDefault="007E1902" w:rsidP="002D37D8">
      <w:pPr>
        <w:autoSpaceDE w:val="0"/>
        <w:autoSpaceDN w:val="0"/>
        <w:adjustRightInd w:val="0"/>
        <w:jc w:val="both"/>
        <w:rPr>
          <w:rFonts w:ascii="Montserrat" w:hAnsi="Montserrat" w:cs="AvenirNext-Regular"/>
          <w:sz w:val="22"/>
          <w:szCs w:val="22"/>
        </w:rPr>
      </w:pPr>
      <w:r w:rsidRPr="009A00CA">
        <w:rPr>
          <w:rFonts w:ascii="Montserrat" w:hAnsi="Montserrat" w:cs="AvenirNext-Regular"/>
          <w:sz w:val="22"/>
          <w:szCs w:val="22"/>
        </w:rPr>
        <w:lastRenderedPageBreak/>
        <w:t xml:space="preserve">Depuis 1959, des millions de lecteurs se sont plongés dans les aventures d’Astérix et Obélix (sans oublier le chien </w:t>
      </w:r>
      <w:proofErr w:type="spellStart"/>
      <w:r w:rsidRPr="009A00CA">
        <w:rPr>
          <w:rFonts w:ascii="Montserrat" w:hAnsi="Montserrat" w:cs="AvenirNext-Regular"/>
          <w:sz w:val="22"/>
          <w:szCs w:val="22"/>
        </w:rPr>
        <w:t>Idéfix</w:t>
      </w:r>
      <w:proofErr w:type="spellEnd"/>
      <w:r w:rsidRPr="009A00CA">
        <w:rPr>
          <w:rFonts w:ascii="Montserrat" w:hAnsi="Montserrat" w:cs="AvenirNext-Regular"/>
          <w:sz w:val="22"/>
          <w:szCs w:val="22"/>
        </w:rPr>
        <w:t>). Les très nombreux clins d’</w:t>
      </w:r>
      <w:proofErr w:type="spellStart"/>
      <w:r w:rsidRPr="009A00CA">
        <w:rPr>
          <w:rFonts w:ascii="Montserrat" w:hAnsi="Montserrat" w:cs="AvenirNext-Regular"/>
          <w:sz w:val="22"/>
          <w:szCs w:val="22"/>
        </w:rPr>
        <w:t>oeil</w:t>
      </w:r>
      <w:proofErr w:type="spellEnd"/>
      <w:r w:rsidRPr="009A00CA">
        <w:rPr>
          <w:rFonts w:ascii="Montserrat" w:hAnsi="Montserrat" w:cs="AvenirNext-Regular"/>
          <w:sz w:val="22"/>
          <w:szCs w:val="22"/>
        </w:rPr>
        <w:t xml:space="preserve"> à l’histoire nous projettent en 50 avant J.-C. pour mieux nous faire comprendre le monde contemporain et ses petits travers… mais toujours avec esprit et bienveillance.</w:t>
      </w:r>
    </w:p>
    <w:p w14:paraId="1FA686FD" w14:textId="24DE1F9F" w:rsidR="007D5652" w:rsidRPr="00E436D6" w:rsidRDefault="007E1902" w:rsidP="00E436D6">
      <w:pPr>
        <w:autoSpaceDE w:val="0"/>
        <w:autoSpaceDN w:val="0"/>
        <w:adjustRightInd w:val="0"/>
        <w:jc w:val="both"/>
        <w:rPr>
          <w:rFonts w:ascii="Montserrat" w:hAnsi="Montserrat" w:cs="AvenirNext-Regular"/>
          <w:sz w:val="22"/>
          <w:szCs w:val="22"/>
        </w:rPr>
      </w:pPr>
      <w:r w:rsidRPr="009A00CA">
        <w:rPr>
          <w:rFonts w:ascii="Montserrat" w:hAnsi="Montserrat" w:cs="AvenirNext-Regular"/>
          <w:sz w:val="22"/>
          <w:szCs w:val="22"/>
        </w:rPr>
        <w:t xml:space="preserve">Héros d’une </w:t>
      </w:r>
      <w:r w:rsidR="00FD5858" w:rsidRPr="009A00CA">
        <w:rPr>
          <w:rFonts w:ascii="Montserrat" w:hAnsi="Montserrat" w:cs="AvenirNext-Regular"/>
          <w:sz w:val="22"/>
          <w:szCs w:val="22"/>
        </w:rPr>
        <w:t>œuvre</w:t>
      </w:r>
      <w:r w:rsidRPr="009A00CA">
        <w:rPr>
          <w:rFonts w:ascii="Montserrat" w:hAnsi="Montserrat" w:cs="AvenirNext-Regular"/>
          <w:sz w:val="22"/>
          <w:szCs w:val="22"/>
        </w:rPr>
        <w:t xml:space="preserve"> majeure créée par les géniaux René Goscinny et Albert Uderzo,</w:t>
      </w:r>
      <w:r w:rsidR="00FD5858">
        <w:rPr>
          <w:rFonts w:ascii="Montserrat" w:hAnsi="Montserrat" w:cs="AvenirNext-Regular"/>
          <w:sz w:val="22"/>
          <w:szCs w:val="22"/>
        </w:rPr>
        <w:t xml:space="preserve"> </w:t>
      </w:r>
      <w:r w:rsidRPr="009A00CA">
        <w:rPr>
          <w:rFonts w:ascii="Montserrat" w:hAnsi="Montserrat" w:cs="AvenirNext-Regular"/>
          <w:sz w:val="22"/>
          <w:szCs w:val="22"/>
        </w:rPr>
        <w:t xml:space="preserve">Astérix est intemporel, et la Potion magique (dont le druide </w:t>
      </w:r>
      <w:proofErr w:type="spellStart"/>
      <w:r w:rsidRPr="009A00CA">
        <w:rPr>
          <w:rFonts w:ascii="Montserrat" w:hAnsi="Montserrat" w:cs="AvenirNext-Regular"/>
          <w:sz w:val="22"/>
          <w:szCs w:val="22"/>
        </w:rPr>
        <w:t>Panoramix</w:t>
      </w:r>
      <w:proofErr w:type="spellEnd"/>
      <w:r w:rsidRPr="009A00CA">
        <w:rPr>
          <w:rFonts w:ascii="Montserrat" w:hAnsi="Montserrat" w:cs="AvenirNext-Regular"/>
          <w:sz w:val="22"/>
          <w:szCs w:val="22"/>
        </w:rPr>
        <w:t xml:space="preserve"> a le secret) opère</w:t>
      </w:r>
      <w:r w:rsidR="002D78FF" w:rsidRPr="009A00CA">
        <w:rPr>
          <w:rFonts w:ascii="Montserrat" w:hAnsi="Montserrat" w:cs="AvenirNext-Regular"/>
          <w:sz w:val="22"/>
          <w:szCs w:val="22"/>
        </w:rPr>
        <w:t xml:space="preserve"> </w:t>
      </w:r>
      <w:r w:rsidRPr="009A00CA">
        <w:rPr>
          <w:rFonts w:ascii="Montserrat" w:hAnsi="Montserrat" w:cs="AvenirNext-Regular"/>
          <w:sz w:val="22"/>
          <w:szCs w:val="22"/>
        </w:rPr>
        <w:t>encore et toujours.</w:t>
      </w:r>
    </w:p>
    <w:p w14:paraId="54267BED" w14:textId="77777777" w:rsidR="001F22F9" w:rsidRDefault="001F22F9" w:rsidP="0069703F">
      <w:pPr>
        <w:rPr>
          <w:rFonts w:ascii="Montserrat" w:hAnsi="Montserrat"/>
          <w:sz w:val="18"/>
          <w:szCs w:val="18"/>
        </w:rPr>
      </w:pPr>
    </w:p>
    <w:p w14:paraId="6BBB2C28" w14:textId="690A341C" w:rsidR="001F22F9" w:rsidRPr="00215FC8" w:rsidRDefault="00E436D6" w:rsidP="0069703F">
      <w:pPr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 xml:space="preserve">                                     </w:t>
      </w:r>
      <w:r w:rsidR="00FC23FC" w:rsidRPr="00FC23FC">
        <w:rPr>
          <w:rFonts w:ascii="Montserrat" w:hAnsi="Montserrat"/>
          <w:sz w:val="18"/>
          <w:szCs w:val="18"/>
        </w:rPr>
        <w:t xml:space="preserve">© La Poste – </w:t>
      </w:r>
      <w:r w:rsidR="003131BC">
        <w:rPr>
          <w:rStyle w:val="normaltextrun"/>
          <w:rFonts w:ascii="Montserrat" w:hAnsi="Montserrat"/>
          <w:color w:val="000000"/>
          <w:sz w:val="18"/>
          <w:szCs w:val="18"/>
          <w:shd w:val="clear" w:color="auto" w:fill="FFFFFF"/>
        </w:rPr>
        <w:t xml:space="preserve">© Les Éditions Albert René / Goscinny-Uderzo  </w:t>
      </w:r>
      <w:r w:rsidR="00FC23FC" w:rsidRPr="00FC23FC">
        <w:rPr>
          <w:rFonts w:ascii="Montserrat" w:hAnsi="Montserrat"/>
          <w:sz w:val="18"/>
          <w:szCs w:val="18"/>
        </w:rPr>
        <w:t>-Tous droits réservés</w:t>
      </w:r>
    </w:p>
    <w:p w14:paraId="2E77252B" w14:textId="77777777" w:rsidR="00B16952" w:rsidRPr="00735B47" w:rsidRDefault="00F812DB" w:rsidP="0069703F">
      <w:pPr>
        <w:rPr>
          <w:rFonts w:ascii="Montserrat" w:hAnsi="Montserrat"/>
          <w:sz w:val="22"/>
          <w:szCs w:val="22"/>
        </w:rPr>
      </w:pPr>
      <w:r w:rsidRPr="00735B47">
        <w:rPr>
          <w:rFonts w:ascii="Montserrat" w:hAnsi="Montserrat" w:cs="Verdana"/>
          <w:b/>
          <w:bCs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E7725CA" wp14:editId="2E7725CB">
                <wp:simplePos x="0" y="0"/>
                <wp:positionH relativeFrom="page">
                  <wp:posOffset>887922</wp:posOffset>
                </wp:positionH>
                <wp:positionV relativeFrom="paragraph">
                  <wp:posOffset>112419</wp:posOffset>
                </wp:positionV>
                <wp:extent cx="2022475" cy="323850"/>
                <wp:effectExtent l="0" t="0" r="0" b="0"/>
                <wp:wrapNone/>
                <wp:docPr id="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72618" w14:textId="77777777" w:rsidR="00915EB6" w:rsidRPr="008428D8" w:rsidRDefault="00915EB6" w:rsidP="009E60DB">
                            <w:pPr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333333"/>
                              </w:rPr>
                            </w:pPr>
                            <w:r w:rsidRPr="008428D8"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7F7F7F"/>
                              </w:rPr>
                              <w:t>Les infos techniques</w:t>
                            </w:r>
                            <w:r w:rsidRPr="008428D8"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333333"/>
                              </w:rPr>
                              <w:t xml:space="preserve"> </w:t>
                            </w:r>
                          </w:p>
                          <w:p w14:paraId="2E772619" w14:textId="77777777" w:rsidR="00915EB6" w:rsidRPr="00E834E4" w:rsidRDefault="00915EB6" w:rsidP="009E60DB">
                            <w:pPr>
                              <w:rPr>
                                <w:rFonts w:ascii="Verdana" w:hAnsi="Verdana" w:cs="Verdana"/>
                                <w:b/>
                                <w:bCs/>
                                <w:i/>
                                <w:iCs/>
                                <w:color w:val="33333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725CA" id="Text Box 54" o:spid="_x0000_s1029" type="#_x0000_t202" style="position:absolute;margin-left:69.9pt;margin-top:8.85pt;width:159.25pt;height:25.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" stroked="f">
                <v:textbox>
                  <w:txbxContent>
                    <w:p w14:paraId="2E772618" w14:textId="77777777" w:rsidR="00915EB6" w:rsidRPr="008428D8" w:rsidRDefault="00915EB6" w:rsidP="009E60DB">
                      <w:pPr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333333"/>
                        </w:rPr>
                      </w:pPr>
                      <w:r w:rsidRPr="008428D8"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7F7F7F"/>
                        </w:rPr>
                        <w:t>Les infos techniques</w:t>
                      </w:r>
                      <w:r w:rsidRPr="008428D8"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333333"/>
                        </w:rPr>
                        <w:t xml:space="preserve"> </w:t>
                      </w:r>
                    </w:p>
                    <w:p w14:paraId="2E772619" w14:textId="77777777" w:rsidR="00915EB6" w:rsidRPr="00E834E4" w:rsidRDefault="00915EB6" w:rsidP="009E60DB">
                      <w:pPr>
                        <w:rPr>
                          <w:rFonts w:ascii="Verdana" w:hAnsi="Verdana" w:cs="Verdana"/>
                          <w:b/>
                          <w:bCs/>
                          <w:i/>
                          <w:iCs/>
                          <w:color w:val="33333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6952" w:rsidRPr="00735B47">
        <w:rPr>
          <w:rFonts w:ascii="Montserrat" w:hAnsi="Montserrat" w:cs="Verdana"/>
          <w:b/>
          <w:bCs/>
          <w:noProof/>
          <w:sz w:val="22"/>
          <w:szCs w:val="22"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E7725CC" wp14:editId="2E7725CD">
                <wp:simplePos x="0" y="0"/>
                <wp:positionH relativeFrom="margin">
                  <wp:align>left</wp:align>
                </wp:positionH>
                <wp:positionV relativeFrom="paragraph">
                  <wp:posOffset>79375</wp:posOffset>
                </wp:positionV>
                <wp:extent cx="5762625" cy="0"/>
                <wp:effectExtent l="0" t="0" r="28575" b="19050"/>
                <wp:wrapNone/>
                <wp:docPr id="7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77640" id="Line 81" o:spid="_x0000_s1026" style="position:absolute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6.25pt" to="453.7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" strokecolor="gray" strokeweight="1.5pt">
                <w10:wrap anchorx="margin"/>
              </v:line>
            </w:pict>
          </mc:Fallback>
        </mc:AlternateContent>
      </w:r>
    </w:p>
    <w:p w14:paraId="15FA4D81" w14:textId="77777777" w:rsidR="002C2233" w:rsidRDefault="002C2233" w:rsidP="008430DD">
      <w:pPr>
        <w:ind w:right="15"/>
        <w:textAlignment w:val="baseline"/>
        <w:rPr>
          <w:rFonts w:ascii="Montserrat" w:hAnsi="Montserrat" w:cs="Verdana"/>
          <w:b/>
          <w:bCs/>
        </w:rPr>
      </w:pPr>
    </w:p>
    <w:p w14:paraId="1E620165" w14:textId="4CDB5936" w:rsidR="008430DD" w:rsidRDefault="008430DD" w:rsidP="008430DD">
      <w:pPr>
        <w:ind w:right="15"/>
        <w:textAlignment w:val="baseline"/>
        <w:rPr>
          <w:rFonts w:ascii="Montserrat" w:eastAsia="Times New Roman" w:hAnsi="Montserrat"/>
          <w:lang w:eastAsia="fr-FR"/>
        </w:rPr>
      </w:pPr>
      <w:r>
        <w:rPr>
          <w:rFonts w:ascii="Montserrat" w:eastAsia="Times New Roman" w:hAnsi="Montserrat"/>
          <w:lang w:eastAsia="fr-FR"/>
        </w:rPr>
        <w:br/>
      </w:r>
      <w:r>
        <w:rPr>
          <w:rFonts w:ascii="Montserrat" w:eastAsia="Times New Roman" w:hAnsi="Montserrat"/>
          <w:b/>
          <w:bCs/>
          <w:lang w:eastAsia="fr-FR"/>
        </w:rPr>
        <w:t>Impression </w:t>
      </w:r>
      <w:r>
        <w:rPr>
          <w:rFonts w:ascii="Montserrat" w:eastAsia="Times New Roman" w:hAnsi="Montserrat"/>
          <w:b/>
          <w:lang w:eastAsia="fr-FR"/>
        </w:rPr>
        <w:t xml:space="preserve">: </w:t>
      </w:r>
      <w:r>
        <w:rPr>
          <w:rFonts w:ascii="Montserrat" w:eastAsia="Times New Roman" w:hAnsi="Montserrat"/>
          <w:lang w:eastAsia="fr-FR"/>
        </w:rPr>
        <w:t xml:space="preserve">offset </w:t>
      </w:r>
    </w:p>
    <w:p w14:paraId="30DC5509" w14:textId="77777777" w:rsidR="008430DD" w:rsidRDefault="008430DD" w:rsidP="008430DD">
      <w:pPr>
        <w:ind w:right="15"/>
        <w:textAlignment w:val="baseline"/>
        <w:rPr>
          <w:rFonts w:ascii="Montserrat" w:eastAsia="Times New Roman" w:hAnsi="Montserrat"/>
          <w:lang w:eastAsia="fr-FR"/>
        </w:rPr>
      </w:pPr>
    </w:p>
    <w:p w14:paraId="0FB70FD7" w14:textId="5E273982" w:rsidR="008430DD" w:rsidRDefault="008430DD" w:rsidP="008430DD">
      <w:pPr>
        <w:ind w:right="15"/>
        <w:textAlignment w:val="baseline"/>
        <w:rPr>
          <w:rFonts w:ascii="Montserrat" w:eastAsia="Times New Roman" w:hAnsi="Montserrat"/>
          <w:b/>
          <w:lang w:eastAsia="fr-FR"/>
        </w:rPr>
      </w:pPr>
      <w:r>
        <w:rPr>
          <w:rFonts w:ascii="Montserrat" w:eastAsia="Times New Roman" w:hAnsi="Montserrat"/>
          <w:b/>
          <w:bCs/>
          <w:lang w:eastAsia="fr-FR"/>
        </w:rPr>
        <w:t xml:space="preserve">Format du collector : </w:t>
      </w:r>
      <w:r w:rsidRPr="00A03878">
        <w:rPr>
          <w:rFonts w:ascii="Montserrat" w:eastAsia="Times New Roman" w:hAnsi="Montserrat"/>
          <w:bCs/>
          <w:color w:val="000000" w:themeColor="text1"/>
          <w:lang w:eastAsia="fr-FR"/>
        </w:rPr>
        <w:t>148 x 210 mm</w:t>
      </w:r>
      <w:r w:rsidRPr="00A03878">
        <w:rPr>
          <w:rFonts w:ascii="Montserrat" w:eastAsia="Times New Roman" w:hAnsi="Montserrat"/>
          <w:b/>
          <w:bCs/>
          <w:color w:val="000000" w:themeColor="text1"/>
          <w:lang w:eastAsia="fr-FR"/>
        </w:rPr>
        <w:t xml:space="preserve">        </w:t>
      </w:r>
      <w:r>
        <w:rPr>
          <w:rFonts w:ascii="Montserrat" w:eastAsia="Times New Roman" w:hAnsi="Montserrat"/>
          <w:b/>
          <w:bCs/>
          <w:lang w:eastAsia="fr-FR"/>
        </w:rPr>
        <w:t xml:space="preserve">Format des timbres : </w:t>
      </w:r>
      <w:r w:rsidR="00CF3551" w:rsidRPr="00CF3551">
        <w:rPr>
          <w:rFonts w:ascii="Montserrat" w:eastAsia="Times New Roman" w:hAnsi="Montserrat"/>
          <w:color w:val="000000" w:themeColor="text1"/>
          <w:lang w:eastAsia="fr-FR"/>
        </w:rPr>
        <w:t xml:space="preserve">37 x </w:t>
      </w:r>
      <w:r w:rsidRPr="00CF3551">
        <w:rPr>
          <w:rFonts w:ascii="Montserrat" w:eastAsia="Times New Roman" w:hAnsi="Montserrat"/>
          <w:color w:val="000000" w:themeColor="text1"/>
          <w:lang w:eastAsia="fr-FR"/>
        </w:rPr>
        <w:t>45 mm</w:t>
      </w:r>
    </w:p>
    <w:p w14:paraId="7CE76F36" w14:textId="77777777" w:rsidR="008430DD" w:rsidRDefault="008430DD" w:rsidP="008430DD">
      <w:pPr>
        <w:ind w:right="15"/>
        <w:textAlignment w:val="baseline"/>
        <w:rPr>
          <w:rFonts w:ascii="Montserrat" w:eastAsia="Times New Roman" w:hAnsi="Montserrat"/>
          <w:lang w:eastAsia="fr-FR"/>
        </w:rPr>
      </w:pPr>
    </w:p>
    <w:p w14:paraId="55A26F17" w14:textId="77777777" w:rsidR="008430DD" w:rsidRDefault="008430DD" w:rsidP="008430DD">
      <w:pPr>
        <w:ind w:right="15"/>
        <w:textAlignment w:val="baseline"/>
        <w:rPr>
          <w:rFonts w:ascii="Montserrat" w:eastAsia="Times New Roman" w:hAnsi="Montserrat"/>
          <w:lang w:eastAsia="fr-FR"/>
        </w:rPr>
      </w:pPr>
      <w:r>
        <w:rPr>
          <w:rFonts w:ascii="Montserrat" w:eastAsia="Times New Roman" w:hAnsi="Montserrat"/>
          <w:b/>
          <w:lang w:eastAsia="fr-FR"/>
        </w:rPr>
        <w:t>Présentation :</w:t>
      </w:r>
      <w:r>
        <w:rPr>
          <w:rFonts w:ascii="Montserrat" w:eastAsia="Times New Roman" w:hAnsi="Montserrat"/>
          <w:lang w:eastAsia="fr-FR"/>
        </w:rPr>
        <w:t xml:space="preserve"> collector de 4 timbres    </w:t>
      </w:r>
    </w:p>
    <w:p w14:paraId="538CA497" w14:textId="77777777" w:rsidR="008430DD" w:rsidRDefault="008430DD" w:rsidP="008430DD">
      <w:pPr>
        <w:ind w:right="15"/>
        <w:textAlignment w:val="baseline"/>
        <w:rPr>
          <w:rFonts w:ascii="Montserrat" w:eastAsia="Times New Roman" w:hAnsi="Montserrat"/>
          <w:lang w:eastAsia="fr-FR"/>
        </w:rPr>
      </w:pPr>
    </w:p>
    <w:p w14:paraId="55930986" w14:textId="1B0FD07F" w:rsidR="008430DD" w:rsidRDefault="008430DD" w:rsidP="008430DD">
      <w:pPr>
        <w:ind w:right="15"/>
        <w:textAlignment w:val="baseline"/>
        <w:rPr>
          <w:rFonts w:ascii="Montserrat" w:eastAsia="Times New Roman" w:hAnsi="Montserrat"/>
          <w:lang w:eastAsia="fr-FR"/>
        </w:rPr>
      </w:pPr>
      <w:r>
        <w:rPr>
          <w:rFonts w:ascii="Montserrat" w:eastAsia="Times New Roman" w:hAnsi="Montserrat"/>
          <w:b/>
          <w:bCs/>
          <w:lang w:eastAsia="fr-FR"/>
        </w:rPr>
        <w:t xml:space="preserve">Tirage : </w:t>
      </w:r>
      <w:r w:rsidR="004F684A" w:rsidRPr="004F684A">
        <w:rPr>
          <w:rFonts w:ascii="Montserrat" w:eastAsia="Times New Roman" w:hAnsi="Montserrat"/>
          <w:bCs/>
          <w:color w:val="000000" w:themeColor="text1"/>
          <w:lang w:eastAsia="fr-FR"/>
        </w:rPr>
        <w:t>25</w:t>
      </w:r>
      <w:r w:rsidRPr="004F684A">
        <w:rPr>
          <w:rFonts w:ascii="Montserrat" w:eastAsia="Times New Roman" w:hAnsi="Montserrat"/>
          <w:bCs/>
          <w:color w:val="000000" w:themeColor="text1"/>
          <w:lang w:eastAsia="fr-FR"/>
        </w:rPr>
        <w:t xml:space="preserve"> 000</w:t>
      </w:r>
      <w:r w:rsidRPr="004F684A">
        <w:rPr>
          <w:rFonts w:ascii="Montserrat" w:eastAsia="Times New Roman" w:hAnsi="Montserrat"/>
          <w:color w:val="000000" w:themeColor="text1"/>
          <w:lang w:eastAsia="fr-FR"/>
        </w:rPr>
        <w:t xml:space="preserve"> exemplaires </w:t>
      </w:r>
    </w:p>
    <w:p w14:paraId="04E13D43" w14:textId="77777777" w:rsidR="008430DD" w:rsidRDefault="008430DD" w:rsidP="008430DD">
      <w:pPr>
        <w:ind w:right="15"/>
        <w:textAlignment w:val="baseline"/>
        <w:rPr>
          <w:rFonts w:ascii="Montserrat" w:eastAsia="Times New Roman" w:hAnsi="Montserrat"/>
          <w:lang w:eastAsia="fr-FR"/>
        </w:rPr>
      </w:pPr>
      <w:r>
        <w:rPr>
          <w:rFonts w:ascii="Montserrat" w:eastAsia="Times New Roman" w:hAnsi="Montserrat"/>
          <w:lang w:eastAsia="fr-FR"/>
        </w:rPr>
        <w:t xml:space="preserve">                                                             </w:t>
      </w:r>
    </w:p>
    <w:p w14:paraId="4FF7F62D" w14:textId="77777777" w:rsidR="008430DD" w:rsidRDefault="008430DD" w:rsidP="008430DD">
      <w:pPr>
        <w:ind w:right="15"/>
        <w:textAlignment w:val="baseline"/>
        <w:rPr>
          <w:rFonts w:ascii="Montserrat" w:eastAsia="Times New Roman" w:hAnsi="Montserrat"/>
          <w:b/>
          <w:bCs/>
          <w:lang w:eastAsia="fr-FR"/>
        </w:rPr>
      </w:pPr>
      <w:r>
        <w:rPr>
          <w:rFonts w:ascii="Montserrat" w:eastAsia="Times New Roman" w:hAnsi="Montserrat"/>
          <w:b/>
          <w:bCs/>
          <w:lang w:eastAsia="fr-FR"/>
        </w:rPr>
        <w:t>Valeur faciale de chaque timbre :</w:t>
      </w:r>
      <w:r>
        <w:rPr>
          <w:rFonts w:ascii="Montserrat" w:eastAsia="Times New Roman" w:hAnsi="Montserrat"/>
          <w:bCs/>
          <w:lang w:eastAsia="fr-FR"/>
        </w:rPr>
        <w:t xml:space="preserve">  </w:t>
      </w:r>
      <w:r w:rsidRPr="00B64960">
        <w:rPr>
          <w:rFonts w:ascii="Montserrat" w:eastAsia="Times New Roman" w:hAnsi="Montserrat"/>
          <w:bCs/>
          <w:color w:val="000000" w:themeColor="text1"/>
          <w:lang w:eastAsia="fr-FR"/>
        </w:rPr>
        <w:t xml:space="preserve">1,29 € Lettre Verte      </w:t>
      </w:r>
      <w:r w:rsidRPr="00B64960">
        <w:rPr>
          <w:rFonts w:ascii="Montserrat" w:eastAsia="Times New Roman" w:hAnsi="Montserrat"/>
          <w:b/>
          <w:bCs/>
          <w:color w:val="000000" w:themeColor="text1"/>
          <w:lang w:eastAsia="fr-FR"/>
        </w:rPr>
        <w:t xml:space="preserve"> </w:t>
      </w:r>
    </w:p>
    <w:p w14:paraId="76ABF715" w14:textId="77777777" w:rsidR="008430DD" w:rsidRDefault="008430DD" w:rsidP="008430DD">
      <w:pPr>
        <w:ind w:right="15"/>
        <w:textAlignment w:val="baseline"/>
        <w:rPr>
          <w:rFonts w:ascii="Montserrat" w:eastAsia="Times New Roman" w:hAnsi="Montserrat"/>
          <w:b/>
          <w:bCs/>
          <w:lang w:eastAsia="fr-FR"/>
        </w:rPr>
      </w:pPr>
    </w:p>
    <w:p w14:paraId="3E32DF8F" w14:textId="77777777" w:rsidR="008430DD" w:rsidRDefault="008430DD" w:rsidP="008430DD">
      <w:pPr>
        <w:ind w:right="15"/>
        <w:textAlignment w:val="baseline"/>
        <w:rPr>
          <w:rFonts w:ascii="Montserrat" w:eastAsia="Times New Roman" w:hAnsi="Montserrat"/>
          <w:lang w:eastAsia="fr-FR"/>
        </w:rPr>
      </w:pPr>
      <w:r>
        <w:rPr>
          <w:rFonts w:ascii="Montserrat" w:eastAsia="Times New Roman" w:hAnsi="Montserrat"/>
          <w:b/>
          <w:bCs/>
          <w:lang w:eastAsia="fr-FR"/>
        </w:rPr>
        <w:t xml:space="preserve">Prix de vente : </w:t>
      </w:r>
      <w:r w:rsidRPr="00DC7BDE">
        <w:rPr>
          <w:rFonts w:ascii="Montserrat" w:eastAsia="Times New Roman" w:hAnsi="Montserrat"/>
          <w:color w:val="000000" w:themeColor="text1"/>
          <w:lang w:eastAsia="fr-FR"/>
        </w:rPr>
        <w:t>6,50 €</w:t>
      </w:r>
    </w:p>
    <w:p w14:paraId="40B73F66" w14:textId="77777777" w:rsidR="008430DD" w:rsidRDefault="008430DD" w:rsidP="008430DD">
      <w:pPr>
        <w:jc w:val="both"/>
        <w:rPr>
          <w:rFonts w:ascii="Montserrat" w:hAnsi="Montserrat" w:cs="Verdana"/>
          <w:b/>
          <w:sz w:val="22"/>
          <w:szCs w:val="22"/>
        </w:rPr>
      </w:pPr>
    </w:p>
    <w:p w14:paraId="6FA9EC00" w14:textId="1318797D" w:rsidR="002F2F7A" w:rsidRPr="00645CDE" w:rsidRDefault="008430DD" w:rsidP="000253D0">
      <w:pPr>
        <w:tabs>
          <w:tab w:val="left" w:pos="9180"/>
        </w:tabs>
        <w:ind w:right="458"/>
        <w:jc w:val="both"/>
        <w:rPr>
          <w:rFonts w:ascii="Montserrat" w:hAnsi="Montserrat" w:cs="Verdana"/>
          <w:b/>
          <w:sz w:val="20"/>
          <w:szCs w:val="20"/>
        </w:rPr>
      </w:pPr>
      <w:r w:rsidRPr="00645CDE">
        <w:rPr>
          <w:rFonts w:ascii="Montserrat" w:hAnsi="Montserrat" w:cs="Verdana"/>
          <w:b/>
          <w:bCs/>
          <w:sz w:val="20"/>
          <w:szCs w:val="20"/>
        </w:rPr>
        <w:t>Mentions obligatoires </w:t>
      </w:r>
      <w:r w:rsidRPr="00645CDE">
        <w:rPr>
          <w:rFonts w:ascii="Montserrat" w:hAnsi="Montserrat" w:cs="Verdana"/>
          <w:sz w:val="20"/>
          <w:szCs w:val="20"/>
        </w:rPr>
        <w:t>:</w:t>
      </w:r>
      <w:r w:rsidR="00283AC8" w:rsidRPr="00645CDE">
        <w:rPr>
          <w:sz w:val="20"/>
          <w:szCs w:val="20"/>
        </w:rPr>
        <w:t xml:space="preserve"> </w:t>
      </w:r>
      <w:r w:rsidR="00283AC8" w:rsidRPr="00645CDE">
        <w:rPr>
          <w:rFonts w:ascii="Montserrat" w:hAnsi="Montserrat" w:cs="Verdana"/>
          <w:sz w:val="20"/>
          <w:szCs w:val="20"/>
        </w:rPr>
        <w:t>AST</w:t>
      </w:r>
      <w:r w:rsidR="002C2233">
        <w:rPr>
          <w:rFonts w:ascii="Montserrat" w:hAnsi="Montserrat" w:cs="Verdana"/>
          <w:sz w:val="20"/>
          <w:szCs w:val="20"/>
        </w:rPr>
        <w:t>É</w:t>
      </w:r>
      <w:r w:rsidR="00283AC8" w:rsidRPr="00645CDE">
        <w:rPr>
          <w:rFonts w:ascii="Montserrat" w:hAnsi="Montserrat" w:cs="Verdana"/>
          <w:sz w:val="20"/>
          <w:szCs w:val="20"/>
        </w:rPr>
        <w:t>RIX ® OB</w:t>
      </w:r>
      <w:r w:rsidR="002C2233">
        <w:rPr>
          <w:rFonts w:ascii="Montserrat" w:hAnsi="Montserrat" w:cs="Verdana"/>
          <w:sz w:val="20"/>
          <w:szCs w:val="20"/>
        </w:rPr>
        <w:t>É</w:t>
      </w:r>
      <w:r w:rsidR="00283AC8" w:rsidRPr="00645CDE">
        <w:rPr>
          <w:rFonts w:ascii="Montserrat" w:hAnsi="Montserrat" w:cs="Verdana"/>
          <w:sz w:val="20"/>
          <w:szCs w:val="20"/>
        </w:rPr>
        <w:t>LIX ® ID</w:t>
      </w:r>
      <w:r w:rsidR="000253D0">
        <w:rPr>
          <w:rFonts w:ascii="Montserrat" w:hAnsi="Montserrat" w:cs="Verdana"/>
          <w:sz w:val="20"/>
          <w:szCs w:val="20"/>
        </w:rPr>
        <w:t>É</w:t>
      </w:r>
      <w:r w:rsidR="00283AC8" w:rsidRPr="00645CDE">
        <w:rPr>
          <w:rFonts w:ascii="Montserrat" w:hAnsi="Montserrat" w:cs="Verdana"/>
          <w:sz w:val="20"/>
          <w:szCs w:val="20"/>
        </w:rPr>
        <w:t>FIX ® / © 2024 Les Éditions Albert René / Goscinny-Uderzo</w:t>
      </w:r>
    </w:p>
    <w:p w14:paraId="46820A07" w14:textId="77777777" w:rsidR="00BE1FCD" w:rsidRDefault="00BE1FCD" w:rsidP="00BE1FCD">
      <w:pPr>
        <w:jc w:val="both"/>
        <w:rPr>
          <w:rFonts w:ascii="Montserrat" w:hAnsi="Montserrat" w:cs="Verdana"/>
          <w:b/>
          <w:sz w:val="22"/>
          <w:szCs w:val="22"/>
        </w:rPr>
      </w:pPr>
    </w:p>
    <w:p w14:paraId="05197852" w14:textId="77777777" w:rsidR="008430DD" w:rsidRPr="00BE1FCD" w:rsidRDefault="008430DD" w:rsidP="00BE1FCD">
      <w:pPr>
        <w:jc w:val="both"/>
        <w:rPr>
          <w:rFonts w:ascii="Montserrat" w:hAnsi="Montserrat" w:cs="Verdana"/>
          <w:bCs/>
          <w:sz w:val="20"/>
          <w:szCs w:val="20"/>
        </w:rPr>
      </w:pPr>
    </w:p>
    <w:p w14:paraId="2E77253A" w14:textId="77777777" w:rsidR="002E23A2" w:rsidRDefault="002E23A2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b/>
        </w:rPr>
      </w:pPr>
      <w:r w:rsidRPr="00735B47">
        <w:rPr>
          <w:rFonts w:ascii="Montserrat" w:hAnsi="Montserrat" w:cs="Verdana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E7725CE" wp14:editId="2E7725CF">
                <wp:simplePos x="0" y="0"/>
                <wp:positionH relativeFrom="margin">
                  <wp:posOffset>19050</wp:posOffset>
                </wp:positionH>
                <wp:positionV relativeFrom="paragraph">
                  <wp:posOffset>13970</wp:posOffset>
                </wp:positionV>
                <wp:extent cx="2022475" cy="323850"/>
                <wp:effectExtent l="0" t="0" r="0" b="0"/>
                <wp:wrapNone/>
                <wp:docPr id="1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7261A" w14:textId="77777777" w:rsidR="00915EB6" w:rsidRPr="008428D8" w:rsidRDefault="00915EB6" w:rsidP="002E23A2">
                            <w:pPr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333333"/>
                              </w:rPr>
                            </w:pPr>
                            <w:r w:rsidRPr="008428D8"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7F7F7F"/>
                              </w:rPr>
                              <w:t>Les infos pratiques</w:t>
                            </w:r>
                            <w:r w:rsidRPr="008428D8"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33333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725CE" id="Text Box 60" o:spid="_x0000_s1030" type="#_x0000_t202" style="position:absolute;left:0;text-align:left;margin-left:1.5pt;margin-top:1.1pt;width:159.25pt;height:25.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" stroked="f">
                <v:textbox>
                  <w:txbxContent>
                    <w:p w14:paraId="2E77261A" w14:textId="77777777" w:rsidR="00915EB6" w:rsidRPr="008428D8" w:rsidRDefault="00915EB6" w:rsidP="002E23A2">
                      <w:pPr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333333"/>
                        </w:rPr>
                      </w:pPr>
                      <w:r w:rsidRPr="008428D8"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7F7F7F"/>
                        </w:rPr>
                        <w:t>Les infos pratiques</w:t>
                      </w:r>
                      <w:r w:rsidRPr="008428D8"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333333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5B47">
        <w:rPr>
          <w:rFonts w:ascii="Montserrat" w:hAnsi="Montserrat" w:cs="Verdana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E7725D0" wp14:editId="2E7725D1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702300" cy="0"/>
                <wp:effectExtent l="0" t="0" r="31750" b="19050"/>
                <wp:wrapNone/>
                <wp:docPr id="17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2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9D526" id="Line 80" o:spid="_x0000_s1026" style="position:absolute;z-index:25165825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.55pt" to="449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" strokecolor="gray" strokeweight="1.5pt">
                <w10:wrap anchorx="margin"/>
              </v:line>
            </w:pict>
          </mc:Fallback>
        </mc:AlternateContent>
      </w:r>
    </w:p>
    <w:p w14:paraId="2E77253B" w14:textId="77777777" w:rsidR="00914223" w:rsidRDefault="00914223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b/>
        </w:rPr>
      </w:pPr>
    </w:p>
    <w:p w14:paraId="7A77B3B1" w14:textId="4F210488" w:rsidR="005364E4" w:rsidRDefault="005364E4" w:rsidP="005364E4">
      <w:pPr>
        <w:tabs>
          <w:tab w:val="left" w:pos="9180"/>
        </w:tabs>
        <w:ind w:right="26"/>
        <w:jc w:val="both"/>
        <w:rPr>
          <w:rStyle w:val="Lienhypertexte"/>
          <w:rFonts w:ascii="Montserrat" w:hAnsi="Montserrat" w:cs="Verdana"/>
          <w:sz w:val="22"/>
          <w:szCs w:val="22"/>
        </w:rPr>
      </w:pPr>
      <w:bookmarkStart w:id="0" w:name="_Hlk177655482"/>
      <w:r w:rsidRPr="0046511C">
        <w:rPr>
          <w:rFonts w:ascii="Montserrat" w:hAnsi="Montserrat" w:cs="Verdana"/>
          <w:b/>
          <w:sz w:val="22"/>
          <w:szCs w:val="22"/>
        </w:rPr>
        <w:t xml:space="preserve">À partir du </w:t>
      </w:r>
      <w:r w:rsidR="00F66D24" w:rsidRPr="003250EE">
        <w:rPr>
          <w:rFonts w:ascii="Montserrat" w:hAnsi="Montserrat" w:cs="Verdana"/>
          <w:b/>
          <w:color w:val="000000" w:themeColor="text1"/>
          <w:sz w:val="22"/>
          <w:szCs w:val="22"/>
        </w:rPr>
        <w:t>14</w:t>
      </w:r>
      <w:r w:rsidRPr="003250EE">
        <w:rPr>
          <w:rFonts w:ascii="Montserrat" w:hAnsi="Montserrat" w:cs="Verdana"/>
          <w:b/>
          <w:color w:val="000000" w:themeColor="text1"/>
          <w:sz w:val="22"/>
          <w:szCs w:val="22"/>
        </w:rPr>
        <w:t xml:space="preserve"> </w:t>
      </w:r>
      <w:r w:rsidR="0049095B" w:rsidRPr="003250EE">
        <w:rPr>
          <w:rFonts w:ascii="Montserrat" w:hAnsi="Montserrat" w:cs="Verdana"/>
          <w:b/>
          <w:bCs/>
          <w:color w:val="000000" w:themeColor="text1"/>
          <w:sz w:val="22"/>
          <w:szCs w:val="22"/>
        </w:rPr>
        <w:t>octobre</w:t>
      </w:r>
      <w:r w:rsidRPr="0046511C">
        <w:rPr>
          <w:rFonts w:ascii="Montserrat" w:hAnsi="Montserrat" w:cs="Verdana"/>
          <w:sz w:val="22"/>
          <w:szCs w:val="22"/>
        </w:rPr>
        <w:t>, il ser</w:t>
      </w:r>
      <w:r>
        <w:rPr>
          <w:rFonts w:ascii="Montserrat" w:hAnsi="Montserrat" w:cs="Verdana"/>
          <w:sz w:val="22"/>
          <w:szCs w:val="22"/>
        </w:rPr>
        <w:t>a</w:t>
      </w:r>
      <w:r w:rsidRPr="0046511C">
        <w:rPr>
          <w:rFonts w:ascii="Montserrat" w:hAnsi="Montserrat" w:cs="Verdana"/>
          <w:sz w:val="22"/>
          <w:szCs w:val="22"/>
        </w:rPr>
        <w:t xml:space="preserve"> vendu</w:t>
      </w:r>
      <w:r w:rsidR="00921F22">
        <w:rPr>
          <w:rFonts w:ascii="Montserrat" w:hAnsi="Montserrat" w:cs="Verdana"/>
          <w:sz w:val="22"/>
          <w:szCs w:val="22"/>
        </w:rPr>
        <w:t xml:space="preserve">, dans de nombreux </w:t>
      </w:r>
      <w:r w:rsidR="00837DFD">
        <w:rPr>
          <w:rFonts w:ascii="Montserrat" w:hAnsi="Montserrat" w:cs="Verdana"/>
          <w:sz w:val="22"/>
          <w:szCs w:val="22"/>
        </w:rPr>
        <w:t>bureaux de poste,</w:t>
      </w:r>
      <w:r w:rsidRPr="0046511C">
        <w:rPr>
          <w:rFonts w:ascii="Montserrat" w:hAnsi="Montserrat" w:cs="Verdana"/>
          <w:sz w:val="22"/>
          <w:szCs w:val="22"/>
        </w:rPr>
        <w:t xml:space="preserve"> </w:t>
      </w:r>
      <w:bookmarkEnd w:id="0"/>
      <w:r w:rsidRPr="0046511C">
        <w:rPr>
          <w:rFonts w:ascii="Montserrat" w:hAnsi="Montserrat" w:cs="Verdana"/>
          <w:sz w:val="22"/>
          <w:szCs w:val="22"/>
        </w:rPr>
        <w:t xml:space="preserve">par correspondance à </w:t>
      </w:r>
      <w:proofErr w:type="spellStart"/>
      <w:r w:rsidRPr="0046511C">
        <w:rPr>
          <w:rFonts w:ascii="Montserrat" w:hAnsi="Montserrat" w:cs="Verdana"/>
          <w:sz w:val="22"/>
          <w:szCs w:val="22"/>
        </w:rPr>
        <w:t>Philaposte</w:t>
      </w:r>
      <w:proofErr w:type="spellEnd"/>
      <w:r w:rsidRPr="0046511C">
        <w:rPr>
          <w:rFonts w:ascii="Montserrat" w:hAnsi="Montserrat" w:cs="Verdana"/>
          <w:sz w:val="22"/>
          <w:szCs w:val="22"/>
        </w:rPr>
        <w:t xml:space="preserve"> Service Clients Commercial</w:t>
      </w:r>
      <w:r w:rsidR="003250EE">
        <w:rPr>
          <w:rFonts w:ascii="Montserrat" w:hAnsi="Montserrat" w:cs="Verdana"/>
          <w:sz w:val="22"/>
          <w:szCs w:val="22"/>
        </w:rPr>
        <w:t>,</w:t>
      </w:r>
      <w:r w:rsidRPr="0046511C">
        <w:rPr>
          <w:rFonts w:ascii="Montserrat" w:hAnsi="Montserrat" w:cs="Verdana"/>
          <w:sz w:val="22"/>
          <w:szCs w:val="22"/>
        </w:rPr>
        <w:t xml:space="preserve"> Z.I Avenue Benoît Frachon, BP 10106 Boulazac, 24051 PÉRIGUEUX CEDEX 09, par téléphone au 05 53 03 19 26 et par mail </w:t>
      </w:r>
      <w:hyperlink r:id="rId15" w:history="1">
        <w:r w:rsidRPr="0046511C">
          <w:rPr>
            <w:rStyle w:val="Lienhypertexte"/>
            <w:rFonts w:ascii="Montserrat" w:hAnsi="Montserrat" w:cs="Verdana"/>
            <w:sz w:val="22"/>
            <w:szCs w:val="22"/>
          </w:rPr>
          <w:t>sav-phila.philaposte@laposte.fr</w:t>
        </w:r>
      </w:hyperlink>
      <w:r w:rsidRPr="0046511C">
        <w:rPr>
          <w:rFonts w:ascii="Montserrat" w:hAnsi="Montserrat" w:cs="Verdana"/>
          <w:sz w:val="22"/>
          <w:szCs w:val="22"/>
        </w:rPr>
        <w:t xml:space="preserve"> et sur le site Internet </w:t>
      </w:r>
      <w:hyperlink r:id="rId16" w:history="1">
        <w:r w:rsidRPr="0046511C">
          <w:rPr>
            <w:rStyle w:val="Lienhypertexte"/>
            <w:rFonts w:ascii="Montserrat" w:hAnsi="Montserrat" w:cs="Verdana"/>
            <w:sz w:val="22"/>
            <w:szCs w:val="22"/>
          </w:rPr>
          <w:t>www.laposte.fr</w:t>
        </w:r>
      </w:hyperlink>
    </w:p>
    <w:p w14:paraId="14323D1C" w14:textId="50F44FF0" w:rsidR="00F8174B" w:rsidRPr="0046511C" w:rsidRDefault="00F8174B" w:rsidP="005364E4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  <w:u w:val="single"/>
        </w:rPr>
      </w:pPr>
      <w:r w:rsidRPr="0046511C">
        <w:rPr>
          <w:rFonts w:ascii="Montserrat" w:hAnsi="Montserrat" w:cs="Verdana"/>
          <w:b/>
          <w:sz w:val="22"/>
          <w:szCs w:val="22"/>
        </w:rPr>
        <w:t xml:space="preserve">À partir du </w:t>
      </w:r>
      <w:r w:rsidRPr="003250EE">
        <w:rPr>
          <w:rFonts w:ascii="Montserrat" w:hAnsi="Montserrat" w:cs="Verdana"/>
          <w:b/>
          <w:color w:val="000000" w:themeColor="text1"/>
          <w:sz w:val="22"/>
          <w:szCs w:val="22"/>
        </w:rPr>
        <w:t>1</w:t>
      </w:r>
      <w:r>
        <w:rPr>
          <w:rFonts w:ascii="Montserrat" w:hAnsi="Montserrat" w:cs="Verdana"/>
          <w:b/>
          <w:color w:val="000000" w:themeColor="text1"/>
          <w:sz w:val="22"/>
          <w:szCs w:val="22"/>
        </w:rPr>
        <w:t>5</w:t>
      </w:r>
      <w:r w:rsidRPr="003250EE">
        <w:rPr>
          <w:rFonts w:ascii="Montserrat" w:hAnsi="Montserrat" w:cs="Verdana"/>
          <w:b/>
          <w:color w:val="000000" w:themeColor="text1"/>
          <w:sz w:val="22"/>
          <w:szCs w:val="22"/>
        </w:rPr>
        <w:t xml:space="preserve"> </w:t>
      </w:r>
      <w:r w:rsidRPr="003250EE">
        <w:rPr>
          <w:rFonts w:ascii="Montserrat" w:hAnsi="Montserrat" w:cs="Verdana"/>
          <w:b/>
          <w:bCs/>
          <w:color w:val="000000" w:themeColor="text1"/>
          <w:sz w:val="22"/>
          <w:szCs w:val="22"/>
        </w:rPr>
        <w:t>octobre</w:t>
      </w:r>
      <w:r w:rsidRPr="0046511C">
        <w:rPr>
          <w:rFonts w:ascii="Montserrat" w:hAnsi="Montserrat" w:cs="Verdana"/>
          <w:sz w:val="22"/>
          <w:szCs w:val="22"/>
        </w:rPr>
        <w:t>, il ser</w:t>
      </w:r>
      <w:r>
        <w:rPr>
          <w:rFonts w:ascii="Montserrat" w:hAnsi="Montserrat" w:cs="Verdana"/>
          <w:sz w:val="22"/>
          <w:szCs w:val="22"/>
        </w:rPr>
        <w:t>a</w:t>
      </w:r>
      <w:r w:rsidRPr="0046511C">
        <w:rPr>
          <w:rFonts w:ascii="Montserrat" w:hAnsi="Montserrat" w:cs="Verdana"/>
          <w:sz w:val="22"/>
          <w:szCs w:val="22"/>
        </w:rPr>
        <w:t xml:space="preserve"> vendu </w:t>
      </w:r>
      <w:r w:rsidRPr="008A1CB5">
        <w:rPr>
          <w:rFonts w:ascii="Montserrat" w:hAnsi="Montserrat" w:cs="Verdana"/>
          <w:sz w:val="22"/>
          <w:szCs w:val="22"/>
        </w:rPr>
        <w:t>dans la boutique « Le Carré d’Encre »</w:t>
      </w:r>
      <w:r>
        <w:rPr>
          <w:rFonts w:ascii="Montserrat" w:hAnsi="Montserrat" w:cs="Verdana"/>
          <w:sz w:val="22"/>
          <w:szCs w:val="22"/>
        </w:rPr>
        <w:t>, 13 bis rue des Mathurins, 75009 Paris</w:t>
      </w:r>
    </w:p>
    <w:p w14:paraId="2E77254D" w14:textId="77777777" w:rsidR="00661C9C" w:rsidRPr="00DC43BF" w:rsidRDefault="00643545" w:rsidP="00DC43BF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  <w:r w:rsidRPr="00735B47">
        <w:rPr>
          <w:rFonts w:ascii="Montserrat" w:hAnsi="Montserrat"/>
          <w:noProof/>
          <w:lang w:eastAsia="fr-FR"/>
        </w:rPr>
        <w:drawing>
          <wp:anchor distT="0" distB="0" distL="114300" distR="114300" simplePos="0" relativeHeight="251650560" behindDoc="1" locked="0" layoutInCell="1" allowOverlap="1" wp14:anchorId="2E7725D2" wp14:editId="2E7725D3">
            <wp:simplePos x="0" y="0"/>
            <wp:positionH relativeFrom="column">
              <wp:posOffset>3041015</wp:posOffset>
            </wp:positionH>
            <wp:positionV relativeFrom="paragraph">
              <wp:posOffset>342900</wp:posOffset>
            </wp:positionV>
            <wp:extent cx="1397635" cy="422910"/>
            <wp:effectExtent l="0" t="0" r="0" b="0"/>
            <wp:wrapTight wrapText="bothSides">
              <wp:wrapPolygon edited="0">
                <wp:start x="0" y="0"/>
                <wp:lineTo x="0" y="20432"/>
                <wp:lineTo x="21198" y="20432"/>
                <wp:lineTo x="21198" y="0"/>
                <wp:lineTo x="0" y="0"/>
              </wp:wrapPolygon>
            </wp:wrapTight>
            <wp:docPr id="92" name="Image 9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B47">
        <w:rPr>
          <w:rFonts w:ascii="Montserrat" w:hAnsi="Montserrat"/>
          <w:noProof/>
          <w:lang w:eastAsia="fr-FR"/>
        </w:rPr>
        <w:drawing>
          <wp:anchor distT="0" distB="0" distL="114300" distR="114300" simplePos="0" relativeHeight="251652608" behindDoc="1" locked="0" layoutInCell="1" allowOverlap="1" wp14:anchorId="2E7725D4" wp14:editId="2E7725D5">
            <wp:simplePos x="0" y="0"/>
            <wp:positionH relativeFrom="column">
              <wp:posOffset>4338320</wp:posOffset>
            </wp:positionH>
            <wp:positionV relativeFrom="paragraph">
              <wp:posOffset>330200</wp:posOffset>
            </wp:positionV>
            <wp:extent cx="1394460" cy="422910"/>
            <wp:effectExtent l="0" t="0" r="0" b="0"/>
            <wp:wrapTight wrapText="bothSides">
              <wp:wrapPolygon edited="0">
                <wp:start x="0" y="0"/>
                <wp:lineTo x="0" y="20432"/>
                <wp:lineTo x="21246" y="20432"/>
                <wp:lineTo x="21246" y="0"/>
                <wp:lineTo x="0" y="0"/>
              </wp:wrapPolygon>
            </wp:wrapTight>
            <wp:docPr id="97" name="Image 9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B47">
        <w:rPr>
          <w:rFonts w:ascii="Montserrat" w:hAnsi="Montserrat"/>
          <w:noProof/>
          <w:color w:val="C00000"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E7725D6" wp14:editId="2E7725D7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5702300" cy="0"/>
                <wp:effectExtent l="0" t="0" r="31750" b="19050"/>
                <wp:wrapNone/>
                <wp:docPr id="1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2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A8934" id="Line 86" o:spid="_x0000_s1026" style="position:absolute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20.85pt" to="449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" strokecolor="gray" strokeweight="1.5pt">
                <w10:wrap anchorx="margin"/>
              </v:line>
            </w:pict>
          </mc:Fallback>
        </mc:AlternateContent>
      </w:r>
    </w:p>
    <w:p w14:paraId="2E77254E" w14:textId="77777777" w:rsidR="00643545" w:rsidRDefault="00643545" w:rsidP="00643545">
      <w:pPr>
        <w:tabs>
          <w:tab w:val="left" w:pos="9180"/>
        </w:tabs>
        <w:ind w:right="26"/>
        <w:rPr>
          <w:rFonts w:ascii="Montserrat" w:hAnsi="Montserrat" w:cs="Verdana"/>
          <w:b/>
          <w:sz w:val="22"/>
          <w:szCs w:val="22"/>
        </w:rPr>
      </w:pPr>
    </w:p>
    <w:p w14:paraId="2E77254F" w14:textId="77777777" w:rsidR="00DC43BF" w:rsidRDefault="00DC43BF" w:rsidP="00643545">
      <w:pPr>
        <w:tabs>
          <w:tab w:val="left" w:pos="9180"/>
        </w:tabs>
        <w:ind w:right="26"/>
        <w:rPr>
          <w:rFonts w:ascii="Montserrat" w:hAnsi="Montserrat" w:cs="Verdana"/>
          <w:b/>
          <w:sz w:val="22"/>
          <w:szCs w:val="22"/>
        </w:rPr>
      </w:pPr>
      <w:r w:rsidRPr="00735B47">
        <w:rPr>
          <w:rFonts w:ascii="Montserrat" w:hAnsi="Montserrat"/>
          <w:noProof/>
          <w:color w:val="C00000"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E7725D8" wp14:editId="2E7725D9">
                <wp:simplePos x="0" y="0"/>
                <wp:positionH relativeFrom="margin">
                  <wp:align>left</wp:align>
                </wp:positionH>
                <wp:positionV relativeFrom="paragraph">
                  <wp:posOffset>10070</wp:posOffset>
                </wp:positionV>
                <wp:extent cx="2720340" cy="310787"/>
                <wp:effectExtent l="0" t="0" r="3810" b="0"/>
                <wp:wrapNone/>
                <wp:docPr id="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3107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7261B" w14:textId="77777777" w:rsidR="00915EB6" w:rsidRPr="008428D8" w:rsidRDefault="00915EB6" w:rsidP="00CF33D3">
                            <w:pPr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333333"/>
                              </w:rPr>
                            </w:pPr>
                            <w:r w:rsidRPr="008428D8"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7F7F7F"/>
                              </w:rPr>
                              <w:t>Contact</w:t>
                            </w:r>
                            <w:r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7F7F7F"/>
                              </w:rPr>
                              <w:t xml:space="preserve">s Presse </w:t>
                            </w:r>
                            <w:proofErr w:type="spellStart"/>
                            <w:r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7F7F7F"/>
                              </w:rPr>
                              <w:t>Phila</w:t>
                            </w:r>
                            <w:r w:rsidRPr="008428D8"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7F7F7F"/>
                              </w:rPr>
                              <w:t>poste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725D8" id="Text Box 88" o:spid="_x0000_s1031" type="#_x0000_t202" style="position:absolute;margin-left:0;margin-top:.8pt;width:214.2pt;height:24.45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" stroked="f">
                <v:textbox>
                  <w:txbxContent>
                    <w:p w14:paraId="2E77261B" w14:textId="77777777" w:rsidR="00915EB6" w:rsidRPr="008428D8" w:rsidRDefault="00915EB6" w:rsidP="00CF33D3">
                      <w:pPr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333333"/>
                        </w:rPr>
                      </w:pPr>
                      <w:r w:rsidRPr="008428D8"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7F7F7F"/>
                        </w:rPr>
                        <w:t>Contact</w:t>
                      </w:r>
                      <w:r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7F7F7F"/>
                        </w:rPr>
                        <w:t>s Presse Phila</w:t>
                      </w:r>
                      <w:r w:rsidRPr="008428D8"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7F7F7F"/>
                        </w:rPr>
                        <w:t>poste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772550" w14:textId="77777777" w:rsidR="00DC43BF" w:rsidRDefault="00DC43BF" w:rsidP="00643545">
      <w:pPr>
        <w:tabs>
          <w:tab w:val="left" w:pos="9180"/>
        </w:tabs>
        <w:ind w:right="26"/>
        <w:rPr>
          <w:rFonts w:ascii="Montserrat" w:hAnsi="Montserrat" w:cs="Verdana"/>
          <w:b/>
          <w:sz w:val="22"/>
          <w:szCs w:val="22"/>
        </w:rPr>
      </w:pPr>
    </w:p>
    <w:p w14:paraId="2E772551" w14:textId="77777777" w:rsidR="00643545" w:rsidRDefault="00DC43BF" w:rsidP="00643545">
      <w:pPr>
        <w:tabs>
          <w:tab w:val="left" w:pos="9180"/>
        </w:tabs>
        <w:ind w:right="26"/>
        <w:rPr>
          <w:rFonts w:ascii="Montserrat" w:hAnsi="Montserrat" w:cs="Verdana"/>
          <w:b/>
          <w:sz w:val="22"/>
          <w:szCs w:val="22"/>
        </w:rPr>
      </w:pPr>
      <w:r>
        <w:rPr>
          <w:rFonts w:ascii="Montserrat" w:hAnsi="Montserrat" w:cs="Verdana"/>
          <w:b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E7725DA" wp14:editId="2E7725DB">
                <wp:simplePos x="0" y="0"/>
                <wp:positionH relativeFrom="margin">
                  <wp:align>right</wp:align>
                </wp:positionH>
                <wp:positionV relativeFrom="paragraph">
                  <wp:posOffset>83004</wp:posOffset>
                </wp:positionV>
                <wp:extent cx="2289810" cy="965200"/>
                <wp:effectExtent l="0" t="0" r="0" b="635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81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77261C" w14:textId="77777777" w:rsidR="00915EB6" w:rsidRDefault="00915EB6" w:rsidP="00DC43BF">
                            <w:pPr>
                              <w:tabs>
                                <w:tab w:val="left" w:pos="9180"/>
                              </w:tabs>
                              <w:ind w:right="26"/>
                              <w:jc w:val="right"/>
                              <w:rPr>
                                <w:rFonts w:ascii="Montserrat" w:hAnsi="Montserrat" w:cs="Verdan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 w:cs="Verdana"/>
                                <w:b/>
                                <w:sz w:val="22"/>
                                <w:szCs w:val="22"/>
                              </w:rPr>
                              <w:t>Ségolène GODELUCK</w:t>
                            </w:r>
                          </w:p>
                          <w:p w14:paraId="2E77261D" w14:textId="77777777" w:rsidR="00915EB6" w:rsidRPr="004D153D" w:rsidRDefault="00915EB6" w:rsidP="00DC43BF">
                            <w:pPr>
                              <w:jc w:val="right"/>
                              <w:rPr>
                                <w:rFonts w:ascii="Montserrat" w:eastAsiaTheme="minorEastAsia" w:hAnsi="Montserrat"/>
                                <w:bCs/>
                                <w:noProof/>
                                <w:color w:val="000000" w:themeColor="text1"/>
                                <w:sz w:val="18"/>
                                <w:szCs w:val="20"/>
                                <w:lang w:eastAsia="fr-FR"/>
                              </w:rPr>
                            </w:pPr>
                            <w:r w:rsidRPr="004D153D">
                              <w:rPr>
                                <w:rFonts w:ascii="Montserrat" w:eastAsiaTheme="minorEastAsia" w:hAnsi="Montserrat"/>
                                <w:bCs/>
                                <w:noProof/>
                                <w:color w:val="000000" w:themeColor="text1"/>
                                <w:sz w:val="18"/>
                                <w:szCs w:val="20"/>
                                <w:lang w:eastAsia="fr-FR"/>
                              </w:rPr>
                              <w:t>Directrice de la communication</w:t>
                            </w:r>
                          </w:p>
                          <w:p w14:paraId="2E77261E" w14:textId="77777777" w:rsidR="00915EB6" w:rsidRPr="004D153D" w:rsidRDefault="00915EB6" w:rsidP="00DC43BF">
                            <w:pPr>
                              <w:jc w:val="right"/>
                              <w:rPr>
                                <w:rFonts w:ascii="Montserrat" w:eastAsiaTheme="minorEastAsia" w:hAnsi="Montserrat"/>
                                <w:bCs/>
                                <w:noProof/>
                                <w:color w:val="000000" w:themeColor="text1"/>
                                <w:sz w:val="18"/>
                                <w:szCs w:val="20"/>
                                <w:lang w:eastAsia="fr-FR"/>
                              </w:rPr>
                            </w:pPr>
                            <w:r w:rsidRPr="004D153D">
                              <w:rPr>
                                <w:rFonts w:ascii="Montserrat" w:eastAsiaTheme="minorEastAsia" w:hAnsi="Montserrat"/>
                                <w:bCs/>
                                <w:noProof/>
                                <w:color w:val="000000" w:themeColor="text1"/>
                                <w:sz w:val="18"/>
                                <w:szCs w:val="20"/>
                                <w:lang w:eastAsia="fr-FR"/>
                              </w:rPr>
                              <w:t>et des relations institutionnelles</w:t>
                            </w:r>
                          </w:p>
                          <w:p w14:paraId="2E77261F" w14:textId="77777777" w:rsidR="00915EB6" w:rsidRPr="00AB4B57" w:rsidRDefault="00000000" w:rsidP="00DC43BF">
                            <w:pPr>
                              <w:tabs>
                                <w:tab w:val="left" w:pos="9180"/>
                              </w:tabs>
                              <w:ind w:right="26"/>
                              <w:jc w:val="right"/>
                              <w:rPr>
                                <w:rFonts w:ascii="Montserrat" w:hAnsi="Montserrat"/>
                                <w:color w:val="C00000"/>
                                <w:sz w:val="20"/>
                                <w:szCs w:val="20"/>
                              </w:rPr>
                            </w:pPr>
                            <w:hyperlink r:id="rId20" w:history="1">
                              <w:r w:rsidR="00915EB6" w:rsidRPr="00AB4B57">
                                <w:rPr>
                                  <w:rStyle w:val="Lienhypertexte"/>
                                  <w:rFonts w:ascii="Montserrat" w:hAnsi="Montserrat" w:cs="Verdana"/>
                                  <w:sz w:val="20"/>
                                  <w:szCs w:val="20"/>
                                </w:rPr>
                                <w:t>segolene.godeluck@laposte.fr</w:t>
                              </w:r>
                            </w:hyperlink>
                            <w:r w:rsidR="00915EB6" w:rsidRPr="00AB4B57">
                              <w:rPr>
                                <w:rFonts w:ascii="Montserrat" w:hAnsi="Montserrat" w:cs="Verdan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15EB6" w:rsidRPr="00AB4B57">
                              <w:rPr>
                                <w:rFonts w:ascii="Montserrat" w:hAnsi="Montserrat" w:cs="Verdana"/>
                                <w:sz w:val="20"/>
                                <w:szCs w:val="20"/>
                              </w:rPr>
                              <w:br/>
                              <w:t>Tél. 06 50 10 93 63</w:t>
                            </w:r>
                          </w:p>
                          <w:p w14:paraId="2E772620" w14:textId="77777777" w:rsidR="00915EB6" w:rsidRDefault="00915EB6" w:rsidP="00DC43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725DA" id="Zone de texte 30" o:spid="_x0000_s1032" type="#_x0000_t202" style="position:absolute;margin-left:129.1pt;margin-top:6.55pt;width:180.3pt;height:76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" filled="f" stroked="f" strokeweight=".5pt">
                <v:textbox>
                  <w:txbxContent>
                    <w:p w14:paraId="2E77261C" w14:textId="77777777" w:rsidR="00915EB6" w:rsidRDefault="00915EB6" w:rsidP="00DC43BF">
                      <w:pPr>
                        <w:tabs>
                          <w:tab w:val="left" w:pos="9180"/>
                        </w:tabs>
                        <w:ind w:right="26"/>
                        <w:jc w:val="right"/>
                        <w:rPr>
                          <w:rFonts w:ascii="Montserrat" w:hAnsi="Montserrat" w:cs="Verdan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 w:cs="Verdana"/>
                          <w:b/>
                          <w:sz w:val="22"/>
                          <w:szCs w:val="22"/>
                        </w:rPr>
                        <w:t>Ségolène GODELUCK</w:t>
                      </w:r>
                    </w:p>
                    <w:p w14:paraId="2E77261D" w14:textId="77777777" w:rsidR="00915EB6" w:rsidRPr="004D153D" w:rsidRDefault="00915EB6" w:rsidP="00DC43BF">
                      <w:pPr>
                        <w:jc w:val="right"/>
                        <w:rPr>
                          <w:rFonts w:ascii="Montserrat" w:eastAsiaTheme="minorEastAsia" w:hAnsi="Montserrat"/>
                          <w:bCs/>
                          <w:noProof/>
                          <w:color w:val="000000" w:themeColor="text1"/>
                          <w:sz w:val="18"/>
                          <w:szCs w:val="20"/>
                          <w:lang w:eastAsia="fr-FR"/>
                        </w:rPr>
                      </w:pPr>
                      <w:r w:rsidRPr="004D153D">
                        <w:rPr>
                          <w:rFonts w:ascii="Montserrat" w:eastAsiaTheme="minorEastAsia" w:hAnsi="Montserrat"/>
                          <w:bCs/>
                          <w:noProof/>
                          <w:color w:val="000000" w:themeColor="text1"/>
                          <w:sz w:val="18"/>
                          <w:szCs w:val="20"/>
                          <w:lang w:eastAsia="fr-FR"/>
                        </w:rPr>
                        <w:t>Directrice de la communication</w:t>
                      </w:r>
                    </w:p>
                    <w:p w14:paraId="2E77261E" w14:textId="77777777" w:rsidR="00915EB6" w:rsidRPr="004D153D" w:rsidRDefault="00915EB6" w:rsidP="00DC43BF">
                      <w:pPr>
                        <w:jc w:val="right"/>
                        <w:rPr>
                          <w:rFonts w:ascii="Montserrat" w:eastAsiaTheme="minorEastAsia" w:hAnsi="Montserrat"/>
                          <w:bCs/>
                          <w:noProof/>
                          <w:color w:val="000000" w:themeColor="text1"/>
                          <w:sz w:val="18"/>
                          <w:szCs w:val="20"/>
                          <w:lang w:eastAsia="fr-FR"/>
                        </w:rPr>
                      </w:pPr>
                      <w:r w:rsidRPr="004D153D">
                        <w:rPr>
                          <w:rFonts w:ascii="Montserrat" w:eastAsiaTheme="minorEastAsia" w:hAnsi="Montserrat"/>
                          <w:bCs/>
                          <w:noProof/>
                          <w:color w:val="000000" w:themeColor="text1"/>
                          <w:sz w:val="18"/>
                          <w:szCs w:val="20"/>
                          <w:lang w:eastAsia="fr-FR"/>
                        </w:rPr>
                        <w:t>et des relations institutionnelles</w:t>
                      </w:r>
                    </w:p>
                    <w:p w14:paraId="2E77261F" w14:textId="77777777" w:rsidR="00915EB6" w:rsidRPr="00AB4B57" w:rsidRDefault="00000000" w:rsidP="00DC43BF">
                      <w:pPr>
                        <w:tabs>
                          <w:tab w:val="left" w:pos="9180"/>
                        </w:tabs>
                        <w:ind w:right="26"/>
                        <w:jc w:val="right"/>
                        <w:rPr>
                          <w:rFonts w:ascii="Montserrat" w:hAnsi="Montserrat"/>
                          <w:color w:val="C00000"/>
                          <w:sz w:val="20"/>
                          <w:szCs w:val="20"/>
                        </w:rPr>
                      </w:pPr>
                      <w:hyperlink r:id="rId21" w:history="1">
                        <w:r w:rsidR="00915EB6" w:rsidRPr="00AB4B57">
                          <w:rPr>
                            <w:rStyle w:val="Lienhypertexte"/>
                            <w:rFonts w:ascii="Montserrat" w:hAnsi="Montserrat" w:cs="Verdana"/>
                            <w:sz w:val="20"/>
                            <w:szCs w:val="20"/>
                          </w:rPr>
                          <w:t>segolene.godeluck@laposte.fr</w:t>
                        </w:r>
                      </w:hyperlink>
                      <w:r w:rsidR="00915EB6" w:rsidRPr="00AB4B57">
                        <w:rPr>
                          <w:rFonts w:ascii="Montserrat" w:hAnsi="Montserrat" w:cs="Verdana"/>
                          <w:sz w:val="20"/>
                          <w:szCs w:val="20"/>
                        </w:rPr>
                        <w:t xml:space="preserve">  </w:t>
                      </w:r>
                      <w:r w:rsidR="00915EB6" w:rsidRPr="00AB4B57">
                        <w:rPr>
                          <w:rFonts w:ascii="Montserrat" w:hAnsi="Montserrat" w:cs="Verdana"/>
                          <w:sz w:val="20"/>
                          <w:szCs w:val="20"/>
                        </w:rPr>
                        <w:br/>
                        <w:t>Tél. 06 50 10 93 63</w:t>
                      </w:r>
                    </w:p>
                    <w:p w14:paraId="2E772620" w14:textId="77777777" w:rsidR="00915EB6" w:rsidRDefault="00915EB6" w:rsidP="00DC43BF"/>
                  </w:txbxContent>
                </v:textbox>
                <w10:wrap anchorx="margin"/>
              </v:shape>
            </w:pict>
          </mc:Fallback>
        </mc:AlternateContent>
      </w:r>
      <w:r w:rsidR="00643545">
        <w:rPr>
          <w:rFonts w:ascii="Montserrat" w:hAnsi="Montserrat" w:cs="Verdana"/>
          <w:b/>
          <w:sz w:val="22"/>
          <w:szCs w:val="22"/>
        </w:rPr>
        <w:t>Maryline GUILET</w:t>
      </w:r>
    </w:p>
    <w:p w14:paraId="2E772552" w14:textId="77777777" w:rsidR="00DC43BF" w:rsidRPr="004D153D" w:rsidRDefault="00DC43BF" w:rsidP="00DC43BF">
      <w:pPr>
        <w:tabs>
          <w:tab w:val="left" w:pos="9180"/>
        </w:tabs>
        <w:ind w:right="26"/>
        <w:rPr>
          <w:rFonts w:ascii="Montserrat" w:hAnsi="Montserrat" w:cs="Verdana"/>
          <w:color w:val="000000" w:themeColor="text1"/>
          <w:sz w:val="20"/>
          <w:szCs w:val="20"/>
        </w:rPr>
      </w:pPr>
      <w:r w:rsidRPr="004D153D">
        <w:rPr>
          <w:rFonts w:ascii="Montserrat" w:hAnsi="Montserrat" w:cs="Verdana"/>
          <w:color w:val="000000" w:themeColor="text1"/>
          <w:sz w:val="20"/>
          <w:szCs w:val="20"/>
        </w:rPr>
        <w:t xml:space="preserve">Chargée de communication </w:t>
      </w:r>
    </w:p>
    <w:p w14:paraId="2E772553" w14:textId="77777777" w:rsidR="00DC43BF" w:rsidRPr="004D153D" w:rsidRDefault="00DC43BF" w:rsidP="00DC43BF">
      <w:pPr>
        <w:tabs>
          <w:tab w:val="left" w:pos="9180"/>
        </w:tabs>
        <w:ind w:right="26"/>
        <w:rPr>
          <w:rFonts w:ascii="Montserrat" w:hAnsi="Montserrat" w:cs="Verdana"/>
          <w:color w:val="000000" w:themeColor="text1"/>
          <w:sz w:val="20"/>
          <w:szCs w:val="20"/>
        </w:rPr>
      </w:pPr>
      <w:r w:rsidRPr="004D153D">
        <w:rPr>
          <w:rFonts w:ascii="Montserrat" w:hAnsi="Montserrat" w:cs="Verdana"/>
          <w:color w:val="000000" w:themeColor="text1"/>
          <w:sz w:val="20"/>
          <w:szCs w:val="20"/>
        </w:rPr>
        <w:t>éditoriale et presse</w:t>
      </w:r>
    </w:p>
    <w:p w14:paraId="2E772554" w14:textId="77777777" w:rsidR="00DC43BF" w:rsidRPr="00DC43BF" w:rsidRDefault="00000000" w:rsidP="00DC43BF">
      <w:pPr>
        <w:tabs>
          <w:tab w:val="left" w:pos="9180"/>
        </w:tabs>
        <w:ind w:right="26"/>
        <w:rPr>
          <w:rFonts w:ascii="Montserrat" w:hAnsi="Montserrat" w:cs="Verdana"/>
          <w:color w:val="0000FF"/>
          <w:sz w:val="20"/>
          <w:szCs w:val="20"/>
          <w:u w:val="single"/>
        </w:rPr>
      </w:pPr>
      <w:hyperlink r:id="rId22" w:history="1">
        <w:r w:rsidR="00DC43BF" w:rsidRPr="00DC43BF">
          <w:rPr>
            <w:rStyle w:val="Lienhypertexte"/>
            <w:rFonts w:ascii="Montserrat" w:hAnsi="Montserrat" w:cs="Verdana"/>
            <w:sz w:val="20"/>
            <w:szCs w:val="20"/>
          </w:rPr>
          <w:t>maryline.guilet@laposte.fr</w:t>
        </w:r>
      </w:hyperlink>
    </w:p>
    <w:p w14:paraId="2E772555" w14:textId="77777777" w:rsidR="00661C9C" w:rsidRPr="004D153D" w:rsidRDefault="00DC43BF" w:rsidP="00C72B8A">
      <w:pPr>
        <w:tabs>
          <w:tab w:val="left" w:pos="9180"/>
        </w:tabs>
        <w:ind w:right="26"/>
        <w:rPr>
          <w:rFonts w:ascii="Montserrat" w:hAnsi="Montserrat" w:cs="Verdana"/>
          <w:color w:val="000000" w:themeColor="text1"/>
          <w:sz w:val="20"/>
          <w:szCs w:val="20"/>
        </w:rPr>
      </w:pPr>
      <w:r w:rsidRPr="004D153D">
        <w:rPr>
          <w:rFonts w:ascii="Montserrat" w:hAnsi="Montserrat" w:cs="Verdana"/>
          <w:color w:val="000000" w:themeColor="text1"/>
          <w:sz w:val="20"/>
          <w:szCs w:val="20"/>
        </w:rPr>
        <w:t>Tél. 06 32 77 39 65</w:t>
      </w:r>
    </w:p>
    <w:p w14:paraId="32D12ED5" w14:textId="77777777" w:rsidR="009729D6" w:rsidRDefault="009729D6" w:rsidP="00661C9C">
      <w:pPr>
        <w:spacing w:before="100" w:beforeAutospacing="1" w:after="100" w:afterAutospacing="1"/>
        <w:rPr>
          <w:rFonts w:ascii="Montserrat" w:eastAsia="Times New Roman" w:hAnsi="Montserrat"/>
          <w:b/>
          <w:bCs/>
          <w:i/>
          <w:sz w:val="22"/>
          <w:szCs w:val="18"/>
          <w:u w:val="single"/>
          <w:lang w:eastAsia="fr-FR"/>
        </w:rPr>
      </w:pPr>
    </w:p>
    <w:p w14:paraId="79504FB2" w14:textId="77777777" w:rsidR="00E436D6" w:rsidRDefault="00E436D6" w:rsidP="00661C9C">
      <w:pPr>
        <w:spacing w:before="100" w:beforeAutospacing="1" w:after="100" w:afterAutospacing="1"/>
        <w:rPr>
          <w:rFonts w:ascii="Montserrat" w:eastAsia="Times New Roman" w:hAnsi="Montserrat"/>
          <w:b/>
          <w:bCs/>
          <w:i/>
          <w:sz w:val="22"/>
          <w:szCs w:val="18"/>
          <w:u w:val="single"/>
          <w:lang w:eastAsia="fr-FR"/>
        </w:rPr>
      </w:pPr>
    </w:p>
    <w:p w14:paraId="53A3C5E2" w14:textId="77777777" w:rsidR="00E436D6" w:rsidRDefault="00E436D6" w:rsidP="00661C9C">
      <w:pPr>
        <w:spacing w:before="100" w:beforeAutospacing="1" w:after="100" w:afterAutospacing="1"/>
        <w:rPr>
          <w:rFonts w:ascii="Montserrat" w:eastAsia="Times New Roman" w:hAnsi="Montserrat"/>
          <w:b/>
          <w:bCs/>
          <w:i/>
          <w:sz w:val="22"/>
          <w:szCs w:val="18"/>
          <w:u w:val="single"/>
          <w:lang w:eastAsia="fr-FR"/>
        </w:rPr>
      </w:pPr>
    </w:p>
    <w:p w14:paraId="7A0F2F12" w14:textId="77777777" w:rsidR="00E436D6" w:rsidRPr="00E9094E" w:rsidRDefault="00E436D6" w:rsidP="00661C9C">
      <w:pPr>
        <w:spacing w:before="100" w:beforeAutospacing="1" w:after="100" w:afterAutospacing="1"/>
        <w:rPr>
          <w:rFonts w:ascii="Montserrat" w:eastAsia="Times New Roman" w:hAnsi="Montserrat"/>
          <w:b/>
          <w:bCs/>
          <w:i/>
          <w:sz w:val="22"/>
          <w:szCs w:val="18"/>
          <w:u w:val="single"/>
          <w:lang w:eastAsia="fr-FR"/>
        </w:rPr>
      </w:pPr>
    </w:p>
    <w:p w14:paraId="2E772558" w14:textId="77777777" w:rsidR="006E744B" w:rsidRPr="00E9094E" w:rsidRDefault="00E9094E" w:rsidP="006E744B">
      <w:pPr>
        <w:shd w:val="clear" w:color="auto" w:fill="FFFFFF"/>
        <w:jc w:val="both"/>
        <w:rPr>
          <w:rFonts w:ascii="Montserrat" w:eastAsia="Times New Roman" w:hAnsi="Montserrat"/>
          <w:b/>
          <w:color w:val="212121"/>
          <w:sz w:val="20"/>
          <w:szCs w:val="20"/>
        </w:rPr>
      </w:pPr>
      <w:r w:rsidRPr="00E9094E">
        <w:rPr>
          <w:rFonts w:ascii="Montserrat" w:hAnsi="Montserrat" w:cs="Arial"/>
          <w:b/>
          <w:color w:val="111111"/>
          <w:shd w:val="clear" w:color="auto" w:fill="FFFFFF"/>
        </w:rPr>
        <w:lastRenderedPageBreak/>
        <w:t xml:space="preserve">À </w:t>
      </w:r>
      <w:r w:rsidR="006E744B" w:rsidRPr="00E9094E">
        <w:rPr>
          <w:rFonts w:ascii="Montserrat" w:eastAsia="Times New Roman" w:hAnsi="Montserrat" w:cs="Calibri"/>
          <w:b/>
          <w:color w:val="212121"/>
          <w:sz w:val="20"/>
          <w:szCs w:val="20"/>
        </w:rPr>
        <w:t xml:space="preserve">propos de </w:t>
      </w:r>
      <w:proofErr w:type="spellStart"/>
      <w:r w:rsidR="006E744B" w:rsidRPr="00E9094E">
        <w:rPr>
          <w:rFonts w:ascii="Montserrat" w:eastAsia="Times New Roman" w:hAnsi="Montserrat" w:cs="Calibri"/>
          <w:b/>
          <w:color w:val="212121"/>
          <w:sz w:val="20"/>
          <w:szCs w:val="20"/>
        </w:rPr>
        <w:t>Philaposte</w:t>
      </w:r>
      <w:proofErr w:type="spellEnd"/>
    </w:p>
    <w:p w14:paraId="2E772559" w14:textId="77777777" w:rsidR="006E744B" w:rsidRDefault="006E744B" w:rsidP="006E744B">
      <w:pPr>
        <w:shd w:val="clear" w:color="auto" w:fill="FFFFFF"/>
        <w:jc w:val="both"/>
        <w:rPr>
          <w:rFonts w:ascii="Montserrat" w:eastAsia="Times New Roman" w:hAnsi="Montserrat" w:cs="Calibri"/>
          <w:color w:val="212121"/>
          <w:sz w:val="20"/>
          <w:szCs w:val="20"/>
        </w:rPr>
      </w:pPr>
      <w:r w:rsidRPr="00E9094E">
        <w:rPr>
          <w:rFonts w:ascii="Montserrat" w:eastAsia="Times New Roman" w:hAnsi="Montserrat" w:cs="Calibri"/>
          <w:color w:val="212121"/>
          <w:sz w:val="20"/>
          <w:szCs w:val="20"/>
        </w:rPr>
        <w:t xml:space="preserve">Premier imprimeur de marques d’affranchissement en Europe, </w:t>
      </w:r>
      <w:proofErr w:type="spellStart"/>
      <w:r w:rsidRPr="00E9094E">
        <w:rPr>
          <w:rFonts w:ascii="Montserrat" w:eastAsia="Times New Roman" w:hAnsi="Montserrat" w:cs="Calibri"/>
          <w:color w:val="212121"/>
          <w:sz w:val="20"/>
          <w:szCs w:val="20"/>
        </w:rPr>
        <w:t>Philaposte</w:t>
      </w:r>
      <w:proofErr w:type="spellEnd"/>
      <w:r w:rsidRPr="00E9094E">
        <w:rPr>
          <w:rFonts w:ascii="Montserrat" w:eastAsia="Times New Roman" w:hAnsi="Montserrat" w:cs="Calibri"/>
          <w:color w:val="212121"/>
          <w:sz w:val="20"/>
          <w:szCs w:val="20"/>
        </w:rPr>
        <w:t xml:space="preserve"> a acquis, par son savoir-faire et sa politique d’investissements, une expertise sur les imprimés de sécurité depuis plus de 30 ans.</w:t>
      </w:r>
      <w:r w:rsidR="00E9094E">
        <w:rPr>
          <w:rFonts w:ascii="Montserrat" w:eastAsia="Times New Roman" w:hAnsi="Montserrat"/>
          <w:color w:val="212121"/>
          <w:sz w:val="20"/>
          <w:szCs w:val="20"/>
        </w:rPr>
        <w:t xml:space="preserve"> </w:t>
      </w:r>
      <w:r w:rsidR="00CB287C">
        <w:rPr>
          <w:rFonts w:ascii="Montserrat" w:eastAsia="Times New Roman" w:hAnsi="Montserrat" w:cs="Calibri"/>
          <w:color w:val="212121"/>
          <w:sz w:val="20"/>
          <w:szCs w:val="20"/>
        </w:rPr>
        <w:t>Au sein du g</w:t>
      </w:r>
      <w:r w:rsidRPr="00E9094E">
        <w:rPr>
          <w:rFonts w:ascii="Montserrat" w:eastAsia="Times New Roman" w:hAnsi="Montserrat" w:cs="Calibri"/>
          <w:color w:val="212121"/>
          <w:sz w:val="20"/>
          <w:szCs w:val="20"/>
        </w:rPr>
        <w:t xml:space="preserve">roupe La Poste, </w:t>
      </w:r>
      <w:proofErr w:type="spellStart"/>
      <w:r w:rsidRPr="00E9094E">
        <w:rPr>
          <w:rFonts w:ascii="Montserrat" w:eastAsia="Times New Roman" w:hAnsi="Montserrat" w:cs="Calibri"/>
          <w:color w:val="212121"/>
          <w:sz w:val="20"/>
          <w:szCs w:val="20"/>
        </w:rPr>
        <w:t>Philaposte</w:t>
      </w:r>
      <w:proofErr w:type="spellEnd"/>
      <w:r w:rsidRPr="00E9094E">
        <w:rPr>
          <w:rFonts w:ascii="Montserrat" w:eastAsia="Times New Roman" w:hAnsi="Montserrat" w:cs="Calibri"/>
          <w:color w:val="212121"/>
          <w:sz w:val="20"/>
          <w:szCs w:val="20"/>
        </w:rPr>
        <w:t xml:space="preserve"> conçoit, imprime et diffuse également les timbres du programme philatélique de France. </w:t>
      </w:r>
    </w:p>
    <w:p w14:paraId="2E77255A" w14:textId="77777777" w:rsidR="004D153D" w:rsidRDefault="004D153D" w:rsidP="006E744B">
      <w:pPr>
        <w:shd w:val="clear" w:color="auto" w:fill="FFFFFF"/>
        <w:jc w:val="both"/>
        <w:rPr>
          <w:rFonts w:ascii="Montserrat" w:eastAsia="Times New Roman" w:hAnsi="Montserrat" w:cs="Calibri"/>
          <w:color w:val="212121"/>
          <w:sz w:val="20"/>
          <w:szCs w:val="20"/>
        </w:rPr>
      </w:pPr>
    </w:p>
    <w:p w14:paraId="2E77255B" w14:textId="77777777" w:rsidR="00836922" w:rsidRPr="004D153D" w:rsidRDefault="00E9094E" w:rsidP="006E744B">
      <w:pPr>
        <w:shd w:val="clear" w:color="auto" w:fill="FFFFFF"/>
        <w:jc w:val="both"/>
        <w:rPr>
          <w:rFonts w:ascii="Montserrat" w:eastAsia="Times New Roman" w:hAnsi="Montserrat" w:cs="Calibri"/>
          <w:b/>
          <w:color w:val="212121"/>
          <w:sz w:val="20"/>
          <w:szCs w:val="20"/>
        </w:rPr>
      </w:pPr>
      <w:r w:rsidRPr="00E9094E">
        <w:rPr>
          <w:rFonts w:ascii="Montserrat" w:eastAsia="Times New Roman" w:hAnsi="Montserrat" w:cs="Calibri"/>
          <w:b/>
          <w:color w:val="212121"/>
          <w:sz w:val="20"/>
          <w:szCs w:val="20"/>
        </w:rPr>
        <w:t xml:space="preserve">Chiffres clefs : </w:t>
      </w:r>
    </w:p>
    <w:p w14:paraId="2E77255C" w14:textId="77777777" w:rsidR="00E9094E" w:rsidRPr="00E9094E" w:rsidRDefault="00836922" w:rsidP="00E9094E">
      <w:pPr>
        <w:autoSpaceDE w:val="0"/>
        <w:autoSpaceDN w:val="0"/>
        <w:jc w:val="both"/>
        <w:rPr>
          <w:rFonts w:ascii="Montserrat" w:hAnsi="Montserrat"/>
          <w:sz w:val="20"/>
          <w:szCs w:val="20"/>
          <w:lang w:eastAsia="fr-FR"/>
        </w:rPr>
      </w:pPr>
      <w:r>
        <w:rPr>
          <w:rFonts w:ascii="Montserrat" w:hAnsi="Montserrat"/>
          <w:sz w:val="20"/>
          <w:szCs w:val="20"/>
          <w:lang w:eastAsia="fr-FR"/>
        </w:rPr>
        <w:t xml:space="preserve">- </w:t>
      </w:r>
      <w:r w:rsidRPr="00836922">
        <w:rPr>
          <w:rFonts w:ascii="Montserrat" w:hAnsi="Montserrat"/>
          <w:sz w:val="20"/>
          <w:szCs w:val="20"/>
          <w:lang w:eastAsia="fr-FR"/>
        </w:rPr>
        <w:t>Une imprimerie à Boulazac (Dordogne) et deux points de vente à Paris et à Boulazac</w:t>
      </w:r>
    </w:p>
    <w:p w14:paraId="2E77255D" w14:textId="77777777" w:rsidR="00E9094E" w:rsidRPr="00E9094E" w:rsidRDefault="00E9094E" w:rsidP="00E9094E">
      <w:pPr>
        <w:autoSpaceDE w:val="0"/>
        <w:autoSpaceDN w:val="0"/>
        <w:jc w:val="both"/>
        <w:rPr>
          <w:rFonts w:ascii="Montserrat" w:hAnsi="Montserrat"/>
          <w:sz w:val="20"/>
          <w:szCs w:val="20"/>
          <w:lang w:eastAsia="fr-FR"/>
        </w:rPr>
      </w:pPr>
      <w:r w:rsidRPr="00E9094E">
        <w:rPr>
          <w:rFonts w:ascii="Montserrat" w:hAnsi="Montserrat"/>
          <w:sz w:val="20"/>
          <w:szCs w:val="20"/>
          <w:lang w:eastAsia="fr-FR"/>
        </w:rPr>
        <w:t xml:space="preserve">- Plus d’1 milliard de marques d’affranchissement dont 500 millions de timbres issus des carnets de timbres de correspondance ou du programme philatélique. </w:t>
      </w:r>
    </w:p>
    <w:p w14:paraId="2E77255E" w14:textId="77777777" w:rsidR="00E9094E" w:rsidRPr="00E9094E" w:rsidRDefault="00E9094E" w:rsidP="00E9094E">
      <w:pPr>
        <w:autoSpaceDE w:val="0"/>
        <w:autoSpaceDN w:val="0"/>
        <w:jc w:val="both"/>
        <w:rPr>
          <w:rFonts w:ascii="Montserrat" w:hAnsi="Montserrat"/>
          <w:sz w:val="20"/>
          <w:szCs w:val="20"/>
          <w:lang w:eastAsia="fr-FR"/>
        </w:rPr>
      </w:pPr>
      <w:r w:rsidRPr="00E9094E">
        <w:rPr>
          <w:rFonts w:ascii="Montserrat" w:hAnsi="Montserrat"/>
          <w:sz w:val="20"/>
          <w:szCs w:val="20"/>
          <w:lang w:eastAsia="fr-FR"/>
        </w:rPr>
        <w:t>- 200 millions de timbres sont réalisés pour de nombreux acteurs postaux.</w:t>
      </w:r>
    </w:p>
    <w:p w14:paraId="2E77255F" w14:textId="44F6CDD5" w:rsidR="00E9094E" w:rsidRPr="00E9094E" w:rsidRDefault="00E9094E" w:rsidP="00E9094E">
      <w:pPr>
        <w:autoSpaceDE w:val="0"/>
        <w:autoSpaceDN w:val="0"/>
        <w:jc w:val="both"/>
        <w:rPr>
          <w:rFonts w:ascii="Montserrat" w:hAnsi="Montserrat"/>
          <w:sz w:val="20"/>
          <w:szCs w:val="20"/>
          <w:lang w:eastAsia="fr-FR"/>
        </w:rPr>
      </w:pPr>
      <w:r w:rsidRPr="00E9094E">
        <w:rPr>
          <w:rFonts w:ascii="Montserrat" w:hAnsi="Montserrat"/>
          <w:sz w:val="20"/>
          <w:szCs w:val="20"/>
          <w:lang w:eastAsia="fr-FR"/>
        </w:rPr>
        <w:t xml:space="preserve">- Plus de </w:t>
      </w:r>
      <w:r w:rsidR="00A85F11">
        <w:rPr>
          <w:rFonts w:ascii="Montserrat" w:hAnsi="Montserrat"/>
          <w:sz w:val="20"/>
          <w:szCs w:val="20"/>
          <w:lang w:eastAsia="fr-FR"/>
        </w:rPr>
        <w:t>300</w:t>
      </w:r>
      <w:r w:rsidRPr="00E9094E">
        <w:rPr>
          <w:rFonts w:ascii="Montserrat" w:hAnsi="Montserrat"/>
          <w:sz w:val="20"/>
          <w:szCs w:val="20"/>
          <w:lang w:eastAsia="fr-FR"/>
        </w:rPr>
        <w:t xml:space="preserve"> millions d’imprimés de sécurité : chèques, fiches d’état civil, passeports, traçabilité, … </w:t>
      </w:r>
    </w:p>
    <w:p w14:paraId="2E77258A" w14:textId="17354F86" w:rsidR="004F570A" w:rsidRPr="00BF55DF" w:rsidRDefault="00E9094E" w:rsidP="00BF55DF">
      <w:pPr>
        <w:autoSpaceDE w:val="0"/>
        <w:autoSpaceDN w:val="0"/>
        <w:jc w:val="both"/>
        <w:rPr>
          <w:rFonts w:ascii="Montserrat" w:hAnsi="Montserrat"/>
          <w:sz w:val="20"/>
          <w:szCs w:val="20"/>
          <w:lang w:eastAsia="fr-FR"/>
        </w:rPr>
      </w:pPr>
      <w:r w:rsidRPr="00E9094E">
        <w:rPr>
          <w:rFonts w:ascii="Montserrat" w:hAnsi="Montserrat"/>
          <w:sz w:val="20"/>
          <w:szCs w:val="20"/>
          <w:lang w:eastAsia="fr-FR"/>
        </w:rPr>
        <w:t xml:space="preserve">- 1 service clients et des canaux de ventes variés en France comme à l’étranger (Carré </w:t>
      </w:r>
      <w:r w:rsidR="00D04084">
        <w:rPr>
          <w:rFonts w:ascii="Montserrat" w:hAnsi="Montserrat"/>
          <w:sz w:val="20"/>
          <w:szCs w:val="20"/>
          <w:lang w:eastAsia="fr-FR"/>
        </w:rPr>
        <w:t>d’</w:t>
      </w:r>
      <w:r w:rsidRPr="00E9094E">
        <w:rPr>
          <w:rFonts w:ascii="Montserrat" w:hAnsi="Montserrat"/>
          <w:sz w:val="20"/>
          <w:szCs w:val="20"/>
          <w:lang w:eastAsia="fr-FR"/>
        </w:rPr>
        <w:t>Encre, Abonnements, Catalogue, bureaux de poste, facteurs, boutique laposte.fr, buraliste</w:t>
      </w:r>
      <w:r w:rsidR="00342D4D">
        <w:rPr>
          <w:rFonts w:ascii="Montserrat" w:hAnsi="Montserrat"/>
          <w:sz w:val="20"/>
          <w:szCs w:val="20"/>
          <w:lang w:eastAsia="fr-FR"/>
        </w:rPr>
        <w:t>.</w:t>
      </w:r>
    </w:p>
    <w:p w14:paraId="3D15A05C" w14:textId="77777777" w:rsidR="009F1F62" w:rsidRPr="00D06DBE" w:rsidRDefault="009F1F62" w:rsidP="009F1F62">
      <w:pPr>
        <w:autoSpaceDE w:val="0"/>
        <w:autoSpaceDN w:val="0"/>
        <w:jc w:val="both"/>
        <w:rPr>
          <w:rFonts w:ascii="Montserrat" w:hAnsi="Montserrat"/>
          <w:sz w:val="20"/>
          <w:szCs w:val="20"/>
          <w:lang w:eastAsia="fr-FR"/>
        </w:rPr>
      </w:pPr>
      <w:r w:rsidRPr="00D06DBE">
        <w:rPr>
          <w:rFonts w:ascii="Montserrat" w:hAnsi="Montserrat"/>
          <w:sz w:val="20"/>
          <w:szCs w:val="20"/>
          <w:lang w:eastAsia="fr-FR"/>
        </w:rPr>
        <w:t xml:space="preserve">- Après le déploiement des vitrines philatéliques dans 5 600 bureaux de poste en 2023, un nouveau concept de bureaux de poste est testé depuis le début de cette année.  </w:t>
      </w:r>
    </w:p>
    <w:p w14:paraId="01B5CA29" w14:textId="77777777" w:rsidR="009F1F62" w:rsidRPr="00D06DBE" w:rsidRDefault="009F1F62" w:rsidP="009F1F62">
      <w:pPr>
        <w:autoSpaceDE w:val="0"/>
        <w:autoSpaceDN w:val="0"/>
        <w:jc w:val="both"/>
        <w:rPr>
          <w:rFonts w:ascii="Montserrat" w:hAnsi="Montserrat"/>
          <w:sz w:val="20"/>
          <w:szCs w:val="20"/>
          <w:lang w:eastAsia="fr-FR"/>
        </w:rPr>
      </w:pPr>
      <w:r w:rsidRPr="00D06DBE">
        <w:rPr>
          <w:rFonts w:ascii="Montserrat" w:hAnsi="Montserrat"/>
          <w:sz w:val="20"/>
          <w:szCs w:val="20"/>
          <w:lang w:eastAsia="fr-FR"/>
        </w:rPr>
        <w:t xml:space="preserve">L’expérience est menée dans </w:t>
      </w:r>
      <w:r>
        <w:rPr>
          <w:rFonts w:ascii="Montserrat" w:hAnsi="Montserrat"/>
          <w:sz w:val="20"/>
          <w:szCs w:val="20"/>
          <w:lang w:eastAsia="fr-FR"/>
        </w:rPr>
        <w:t>8</w:t>
      </w:r>
      <w:r w:rsidRPr="00D06DBE">
        <w:rPr>
          <w:rFonts w:ascii="Montserrat" w:hAnsi="Montserrat"/>
          <w:sz w:val="20"/>
          <w:szCs w:val="20"/>
          <w:lang w:eastAsia="fr-FR"/>
        </w:rPr>
        <w:t xml:space="preserve"> bureaux répartis sur le territoire national :  Paris Ecole Militaire, </w:t>
      </w:r>
      <w:r>
        <w:rPr>
          <w:rFonts w:ascii="Montserrat" w:hAnsi="Montserrat"/>
          <w:sz w:val="20"/>
          <w:szCs w:val="20"/>
          <w:lang w:eastAsia="fr-FR"/>
        </w:rPr>
        <w:t xml:space="preserve">Paris Louvre, </w:t>
      </w:r>
      <w:r w:rsidRPr="00D06DBE">
        <w:rPr>
          <w:rFonts w:ascii="Montserrat" w:hAnsi="Montserrat"/>
          <w:sz w:val="20"/>
          <w:szCs w:val="20"/>
          <w:lang w:eastAsia="fr-FR"/>
        </w:rPr>
        <w:t xml:space="preserve">Dijon Grangier, Rouen Jeanne d’Arc, Poitiers Hôtel de ville, Saint-Germain-en Laye, Cognac et Beaune. Ils proposent une palette d’offres complémentaires, tels que livres des timbres, documents philatéliques, souvenirs et collectors également proposés des produits ludo-éducatifs (puzzles timbrés …) et de nombreux objets postaux du </w:t>
      </w:r>
      <w:r>
        <w:rPr>
          <w:rFonts w:ascii="Montserrat" w:hAnsi="Montserrat"/>
          <w:sz w:val="20"/>
          <w:szCs w:val="20"/>
          <w:lang w:eastAsia="fr-FR"/>
        </w:rPr>
        <w:t>M</w:t>
      </w:r>
      <w:r w:rsidRPr="00D06DBE">
        <w:rPr>
          <w:rFonts w:ascii="Montserrat" w:hAnsi="Montserrat"/>
          <w:sz w:val="20"/>
          <w:szCs w:val="20"/>
          <w:lang w:eastAsia="fr-FR"/>
        </w:rPr>
        <w:t xml:space="preserve">usée de </w:t>
      </w:r>
      <w:r>
        <w:rPr>
          <w:rFonts w:ascii="Montserrat" w:hAnsi="Montserrat"/>
          <w:sz w:val="20"/>
          <w:szCs w:val="20"/>
          <w:lang w:eastAsia="fr-FR"/>
        </w:rPr>
        <w:t>L</w:t>
      </w:r>
      <w:r w:rsidRPr="00D06DBE">
        <w:rPr>
          <w:rFonts w:ascii="Montserrat" w:hAnsi="Montserrat"/>
          <w:sz w:val="20"/>
          <w:szCs w:val="20"/>
          <w:lang w:eastAsia="fr-FR"/>
        </w:rPr>
        <w:t>a Poste (sacoches, boites aux lettres, porte-clé...,)</w:t>
      </w:r>
      <w:r>
        <w:rPr>
          <w:rFonts w:ascii="Montserrat" w:hAnsi="Montserrat"/>
          <w:sz w:val="20"/>
          <w:szCs w:val="20"/>
          <w:lang w:eastAsia="fr-FR"/>
        </w:rPr>
        <w:t>.</w:t>
      </w:r>
    </w:p>
    <w:p w14:paraId="3735B824" w14:textId="77777777" w:rsidR="00631F29" w:rsidRDefault="00631F29" w:rsidP="00661C9C">
      <w:pPr>
        <w:spacing w:before="100" w:beforeAutospacing="1" w:after="100" w:afterAutospacing="1"/>
        <w:rPr>
          <w:rFonts w:ascii="Montserrat" w:eastAsia="Times New Roman" w:hAnsi="Montserrat"/>
          <w:b/>
          <w:bCs/>
          <w:sz w:val="22"/>
          <w:szCs w:val="18"/>
          <w:u w:val="single"/>
          <w:lang w:eastAsia="fr-FR"/>
        </w:rPr>
      </w:pPr>
    </w:p>
    <w:p w14:paraId="6EDC349F" w14:textId="77777777" w:rsidR="00631F29" w:rsidRDefault="00631F29" w:rsidP="00661C9C">
      <w:pPr>
        <w:spacing w:before="100" w:beforeAutospacing="1" w:after="100" w:afterAutospacing="1"/>
        <w:rPr>
          <w:rFonts w:ascii="Montserrat" w:eastAsia="Times New Roman" w:hAnsi="Montserrat"/>
          <w:b/>
          <w:bCs/>
          <w:sz w:val="22"/>
          <w:szCs w:val="18"/>
          <w:u w:val="single"/>
          <w:lang w:eastAsia="fr-FR"/>
        </w:rPr>
      </w:pPr>
    </w:p>
    <w:p w14:paraId="53F760E6" w14:textId="77777777" w:rsidR="00631F29" w:rsidRDefault="00631F29" w:rsidP="00661C9C">
      <w:pPr>
        <w:spacing w:before="100" w:beforeAutospacing="1" w:after="100" w:afterAutospacing="1"/>
        <w:rPr>
          <w:rFonts w:ascii="Montserrat" w:eastAsia="Times New Roman" w:hAnsi="Montserrat"/>
          <w:b/>
          <w:bCs/>
          <w:sz w:val="22"/>
          <w:szCs w:val="18"/>
          <w:u w:val="single"/>
          <w:lang w:eastAsia="fr-FR"/>
        </w:rPr>
      </w:pPr>
    </w:p>
    <w:p w14:paraId="31FC4F63" w14:textId="77777777" w:rsidR="00631F29" w:rsidRDefault="00631F29" w:rsidP="00661C9C">
      <w:pPr>
        <w:spacing w:before="100" w:beforeAutospacing="1" w:after="100" w:afterAutospacing="1"/>
        <w:rPr>
          <w:rFonts w:ascii="Montserrat" w:eastAsia="Times New Roman" w:hAnsi="Montserrat"/>
          <w:b/>
          <w:bCs/>
          <w:sz w:val="22"/>
          <w:szCs w:val="18"/>
          <w:u w:val="single"/>
          <w:lang w:eastAsia="fr-FR"/>
        </w:rPr>
      </w:pPr>
    </w:p>
    <w:p w14:paraId="06F4A6C3" w14:textId="77777777" w:rsidR="00631F29" w:rsidRDefault="00631F29" w:rsidP="00661C9C">
      <w:pPr>
        <w:spacing w:before="100" w:beforeAutospacing="1" w:after="100" w:afterAutospacing="1"/>
        <w:rPr>
          <w:rFonts w:ascii="Montserrat" w:eastAsia="Times New Roman" w:hAnsi="Montserrat"/>
          <w:b/>
          <w:bCs/>
          <w:sz w:val="22"/>
          <w:szCs w:val="18"/>
          <w:u w:val="single"/>
          <w:lang w:eastAsia="fr-FR"/>
        </w:rPr>
      </w:pPr>
    </w:p>
    <w:p w14:paraId="20452F82" w14:textId="77777777" w:rsidR="00631F29" w:rsidRDefault="00631F29" w:rsidP="00661C9C">
      <w:pPr>
        <w:spacing w:before="100" w:beforeAutospacing="1" w:after="100" w:afterAutospacing="1"/>
        <w:rPr>
          <w:rFonts w:ascii="Montserrat" w:eastAsia="Times New Roman" w:hAnsi="Montserrat"/>
          <w:b/>
          <w:bCs/>
          <w:sz w:val="22"/>
          <w:szCs w:val="18"/>
          <w:u w:val="single"/>
          <w:lang w:eastAsia="fr-FR"/>
        </w:rPr>
      </w:pPr>
    </w:p>
    <w:p w14:paraId="378929E0" w14:textId="77777777" w:rsidR="00631F29" w:rsidRDefault="00631F29" w:rsidP="00661C9C">
      <w:pPr>
        <w:spacing w:before="100" w:beforeAutospacing="1" w:after="100" w:afterAutospacing="1"/>
        <w:rPr>
          <w:rFonts w:ascii="Montserrat" w:eastAsia="Times New Roman" w:hAnsi="Montserrat"/>
          <w:b/>
          <w:bCs/>
          <w:sz w:val="22"/>
          <w:szCs w:val="18"/>
          <w:u w:val="single"/>
          <w:lang w:eastAsia="fr-FR"/>
        </w:rPr>
      </w:pPr>
    </w:p>
    <w:p w14:paraId="50DEC147" w14:textId="77777777" w:rsidR="00631F29" w:rsidRDefault="00631F29" w:rsidP="00661C9C">
      <w:pPr>
        <w:spacing w:before="100" w:beforeAutospacing="1" w:after="100" w:afterAutospacing="1"/>
        <w:rPr>
          <w:rFonts w:ascii="Montserrat" w:eastAsia="Times New Roman" w:hAnsi="Montserrat"/>
          <w:b/>
          <w:bCs/>
          <w:sz w:val="22"/>
          <w:szCs w:val="18"/>
          <w:u w:val="single"/>
          <w:lang w:eastAsia="fr-FR"/>
        </w:rPr>
      </w:pPr>
    </w:p>
    <w:p w14:paraId="61254FF4" w14:textId="77777777" w:rsidR="00631F29" w:rsidRDefault="00631F29" w:rsidP="00661C9C">
      <w:pPr>
        <w:spacing w:before="100" w:beforeAutospacing="1" w:after="100" w:afterAutospacing="1"/>
        <w:rPr>
          <w:rFonts w:ascii="Montserrat" w:eastAsia="Times New Roman" w:hAnsi="Montserrat"/>
          <w:b/>
          <w:bCs/>
          <w:sz w:val="22"/>
          <w:szCs w:val="18"/>
          <w:u w:val="single"/>
          <w:lang w:eastAsia="fr-FR"/>
        </w:rPr>
      </w:pPr>
    </w:p>
    <w:p w14:paraId="174CA840" w14:textId="77777777" w:rsidR="00631F29" w:rsidRDefault="00631F29" w:rsidP="00661C9C">
      <w:pPr>
        <w:spacing w:before="100" w:beforeAutospacing="1" w:after="100" w:afterAutospacing="1"/>
        <w:rPr>
          <w:rFonts w:ascii="Montserrat" w:eastAsia="Times New Roman" w:hAnsi="Montserrat"/>
          <w:b/>
          <w:bCs/>
          <w:sz w:val="22"/>
          <w:szCs w:val="18"/>
          <w:u w:val="single"/>
          <w:lang w:eastAsia="fr-FR"/>
        </w:rPr>
      </w:pPr>
    </w:p>
    <w:p w14:paraId="7F49DAA6" w14:textId="77777777" w:rsidR="00631F29" w:rsidRDefault="00631F29" w:rsidP="00661C9C">
      <w:pPr>
        <w:spacing w:before="100" w:beforeAutospacing="1" w:after="100" w:afterAutospacing="1"/>
        <w:rPr>
          <w:rFonts w:ascii="Montserrat" w:eastAsia="Times New Roman" w:hAnsi="Montserrat"/>
          <w:b/>
          <w:bCs/>
          <w:sz w:val="22"/>
          <w:szCs w:val="18"/>
          <w:u w:val="single"/>
          <w:lang w:eastAsia="fr-FR"/>
        </w:rPr>
      </w:pPr>
    </w:p>
    <w:p w14:paraId="339DDC26" w14:textId="77777777" w:rsidR="00631F29" w:rsidRDefault="00631F29" w:rsidP="00661C9C">
      <w:pPr>
        <w:spacing w:before="100" w:beforeAutospacing="1" w:after="100" w:afterAutospacing="1"/>
        <w:rPr>
          <w:rFonts w:ascii="Montserrat" w:eastAsia="Times New Roman" w:hAnsi="Montserrat"/>
          <w:b/>
          <w:bCs/>
          <w:sz w:val="22"/>
          <w:szCs w:val="18"/>
          <w:u w:val="single"/>
          <w:lang w:eastAsia="fr-FR"/>
        </w:rPr>
      </w:pPr>
    </w:p>
    <w:p w14:paraId="64D109EB" w14:textId="77777777" w:rsidR="00631F29" w:rsidRDefault="00631F29" w:rsidP="00661C9C">
      <w:pPr>
        <w:spacing w:before="100" w:beforeAutospacing="1" w:after="100" w:afterAutospacing="1"/>
        <w:rPr>
          <w:rFonts w:ascii="Montserrat" w:eastAsia="Times New Roman" w:hAnsi="Montserrat"/>
          <w:b/>
          <w:bCs/>
          <w:sz w:val="22"/>
          <w:szCs w:val="18"/>
          <w:u w:val="single"/>
          <w:lang w:eastAsia="fr-FR"/>
        </w:rPr>
      </w:pPr>
    </w:p>
    <w:p w14:paraId="52A4F277" w14:textId="77777777" w:rsidR="00631F29" w:rsidRDefault="00631F29" w:rsidP="00661C9C">
      <w:pPr>
        <w:spacing w:before="100" w:beforeAutospacing="1" w:after="100" w:afterAutospacing="1"/>
        <w:rPr>
          <w:rFonts w:ascii="Montserrat" w:eastAsia="Times New Roman" w:hAnsi="Montserrat"/>
          <w:b/>
          <w:bCs/>
          <w:sz w:val="22"/>
          <w:szCs w:val="18"/>
          <w:u w:val="single"/>
          <w:lang w:eastAsia="fr-FR"/>
        </w:rPr>
      </w:pPr>
    </w:p>
    <w:p w14:paraId="5A7C4F3C" w14:textId="77777777" w:rsidR="00631F29" w:rsidRDefault="00631F29" w:rsidP="00661C9C">
      <w:pPr>
        <w:spacing w:before="100" w:beforeAutospacing="1" w:after="100" w:afterAutospacing="1"/>
        <w:rPr>
          <w:rFonts w:ascii="Montserrat" w:eastAsia="Times New Roman" w:hAnsi="Montserrat"/>
          <w:b/>
          <w:bCs/>
          <w:sz w:val="22"/>
          <w:szCs w:val="18"/>
          <w:u w:val="single"/>
          <w:lang w:eastAsia="fr-FR"/>
        </w:rPr>
      </w:pPr>
    </w:p>
    <w:p w14:paraId="401667E8" w14:textId="77777777" w:rsidR="00BE44D5" w:rsidRDefault="00BE44D5" w:rsidP="00661C9C">
      <w:pPr>
        <w:spacing w:before="100" w:beforeAutospacing="1" w:after="100" w:afterAutospacing="1"/>
        <w:rPr>
          <w:rFonts w:ascii="Montserrat" w:eastAsia="Times New Roman" w:hAnsi="Montserrat"/>
          <w:b/>
          <w:bCs/>
          <w:sz w:val="22"/>
          <w:szCs w:val="18"/>
          <w:u w:val="single"/>
          <w:lang w:eastAsia="fr-FR"/>
        </w:rPr>
      </w:pPr>
    </w:p>
    <w:p w14:paraId="2E77258B" w14:textId="691E9F74" w:rsidR="00661C9C" w:rsidRPr="008E5192" w:rsidRDefault="00661C9C" w:rsidP="00661C9C">
      <w:pPr>
        <w:spacing w:before="100" w:beforeAutospacing="1" w:after="100" w:afterAutospacing="1"/>
        <w:rPr>
          <w:rFonts w:ascii="Montserrat" w:eastAsia="Times New Roman" w:hAnsi="Montserrat"/>
          <w:b/>
          <w:bCs/>
          <w:sz w:val="22"/>
          <w:szCs w:val="18"/>
          <w:u w:val="single"/>
          <w:lang w:eastAsia="fr-FR"/>
        </w:rPr>
      </w:pPr>
      <w:r w:rsidRPr="00550E4C">
        <w:rPr>
          <w:rFonts w:ascii="Montserrat" w:eastAsia="Times New Roman" w:hAnsi="Montserrat"/>
          <w:b/>
          <w:bCs/>
          <w:sz w:val="22"/>
          <w:szCs w:val="18"/>
          <w:u w:val="single"/>
          <w:lang w:eastAsia="fr-FR"/>
        </w:rPr>
        <w:lastRenderedPageBreak/>
        <w:t>Des timbres pour tous les usages</w:t>
      </w:r>
    </w:p>
    <w:p w14:paraId="2E77258C" w14:textId="301CD870" w:rsidR="00661C9C" w:rsidRPr="00550E4C" w:rsidRDefault="00661C9C" w:rsidP="00661C9C">
      <w:pPr>
        <w:spacing w:before="100" w:beforeAutospacing="1" w:after="100" w:afterAutospacing="1"/>
        <w:rPr>
          <w:rFonts w:ascii="Montserrat" w:eastAsia="Times New Roman" w:hAnsi="Montserrat"/>
          <w:sz w:val="22"/>
          <w:szCs w:val="21"/>
          <w:lang w:eastAsia="fr-FR"/>
        </w:rPr>
      </w:pPr>
      <w:r w:rsidRPr="00550E4C">
        <w:rPr>
          <w:rFonts w:ascii="Montserrat" w:eastAsia="Times New Roman" w:hAnsi="Montserrat"/>
          <w:sz w:val="20"/>
          <w:szCs w:val="18"/>
          <w:lang w:eastAsia="fr-FR"/>
        </w:rPr>
        <w:t>La Charte de la philat</w:t>
      </w:r>
      <w:r w:rsidRPr="00550E4C">
        <w:rPr>
          <w:rFonts w:ascii="Montserrat" w:eastAsia="Times New Roman" w:hAnsi="Montserrat" w:cs="Cambria"/>
          <w:sz w:val="20"/>
          <w:szCs w:val="18"/>
          <w:lang w:eastAsia="fr-FR"/>
        </w:rPr>
        <w:t>é</w:t>
      </w:r>
      <w:r w:rsidRPr="00550E4C">
        <w:rPr>
          <w:rFonts w:ascii="Montserrat" w:eastAsia="Times New Roman" w:hAnsi="Montserrat"/>
          <w:sz w:val="20"/>
          <w:szCs w:val="18"/>
          <w:lang w:eastAsia="fr-FR"/>
        </w:rPr>
        <w:t>lie, sign</w:t>
      </w:r>
      <w:r w:rsidRPr="00550E4C">
        <w:rPr>
          <w:rFonts w:ascii="Montserrat" w:eastAsia="Times New Roman" w:hAnsi="Montserrat" w:cs="Cambria"/>
          <w:sz w:val="20"/>
          <w:szCs w:val="18"/>
          <w:lang w:eastAsia="fr-FR"/>
        </w:rPr>
        <w:t>é</w:t>
      </w:r>
      <w:r w:rsidRPr="00550E4C">
        <w:rPr>
          <w:rFonts w:ascii="Montserrat" w:eastAsia="Times New Roman" w:hAnsi="Montserrat"/>
          <w:sz w:val="20"/>
          <w:szCs w:val="18"/>
          <w:lang w:eastAsia="fr-FR"/>
        </w:rPr>
        <w:t xml:space="preserve">e en 2009 et revue en 2018 par La Poste et ses partenaires, propose </w:t>
      </w:r>
      <w:r w:rsidRPr="00550E4C">
        <w:rPr>
          <w:rFonts w:ascii="Montserrat" w:eastAsia="Times New Roman" w:hAnsi="Montserrat"/>
          <w:b/>
          <w:bCs/>
          <w:sz w:val="20"/>
          <w:szCs w:val="18"/>
          <w:lang w:eastAsia="fr-FR"/>
        </w:rPr>
        <w:t>six familles de timbres :</w:t>
      </w:r>
    </w:p>
    <w:p w14:paraId="2E77258D" w14:textId="5C152FEF" w:rsidR="00661C9C" w:rsidRDefault="00823ACC" w:rsidP="00661C9C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2E7725DC" wp14:editId="3A810519">
                <wp:simplePos x="0" y="0"/>
                <wp:positionH relativeFrom="column">
                  <wp:posOffset>-120106</wp:posOffset>
                </wp:positionH>
                <wp:positionV relativeFrom="paragraph">
                  <wp:posOffset>91440</wp:posOffset>
                </wp:positionV>
                <wp:extent cx="2937510" cy="2242185"/>
                <wp:effectExtent l="0" t="0" r="15240" b="24765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2242185"/>
                          <a:chOff x="0" y="0"/>
                          <a:chExt cx="2937510" cy="2242185"/>
                        </a:xfrm>
                      </wpg:grpSpPr>
                      <wpg:grpSp>
                        <wpg:cNvPr id="15" name="Groupe 15"/>
                        <wpg:cNvGrpSpPr/>
                        <wpg:grpSpPr>
                          <a:xfrm>
                            <a:off x="0" y="0"/>
                            <a:ext cx="2937510" cy="2242185"/>
                            <a:chOff x="0" y="-50809"/>
                            <a:chExt cx="2937510" cy="2243252"/>
                          </a:xfrm>
                        </wpg:grpSpPr>
                        <wps:wsp>
                          <wps:cNvPr id="19" name="Rectangle à coins arrondis 19"/>
                          <wps:cNvSpPr/>
                          <wps:spPr>
                            <a:xfrm>
                              <a:off x="0" y="118533"/>
                              <a:ext cx="2937510" cy="2073910"/>
                            </a:xfrm>
                            <a:prstGeom prst="roundRect">
                              <a:avLst>
                                <a:gd name="adj" fmla="val 6053"/>
                              </a:avLst>
                            </a:prstGeom>
                            <a:noFill/>
                            <a:ln w="2540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Zone de texte 24"/>
                          <wps:cNvSpPr txBox="1"/>
                          <wps:spPr>
                            <a:xfrm>
                              <a:off x="143935" y="-50809"/>
                              <a:ext cx="2590800" cy="2370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772621" w14:textId="77777777" w:rsidR="00915EB6" w:rsidRPr="00D41D1F" w:rsidRDefault="00915EB6" w:rsidP="00661C9C">
                                <w:pPr>
                                  <w:rPr>
                                    <w:rFonts w:ascii="Montserrat" w:hAnsi="Montserrat"/>
                                    <w:b/>
                                  </w:rPr>
                                </w:pPr>
                                <w:r w:rsidRPr="00D41D1F"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Le timbre d’usage courant</w:t>
                                </w:r>
                                <w:r w:rsidRPr="00D41D1F">
                                  <w:rPr>
                                    <w:rFonts w:ascii="Montserrat" w:eastAsia="Times New Roman" w:hAnsi="Montserrat" w:cs="Cambria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 </w:t>
                                </w:r>
                                <w:r w:rsidRPr="00D41D1F"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: la Marianne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Zone de texte 29"/>
                        <wps:cNvSpPr txBox="1"/>
                        <wps:spPr>
                          <a:xfrm>
                            <a:off x="1337733" y="507993"/>
                            <a:ext cx="1524000" cy="15226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772622" w14:textId="77777777" w:rsidR="00915EB6" w:rsidRPr="00EE3F1F" w:rsidRDefault="00915EB6" w:rsidP="00EE3F1F">
                              <w:pPr>
                                <w:spacing w:before="100" w:beforeAutospacing="1" w:after="100" w:afterAutospacing="1"/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</w:pPr>
                              <w:r w:rsidRPr="00D77AC1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Traditionnellement repr</w:t>
                              </w:r>
                              <w:r w:rsidRPr="00D77AC1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77AC1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sent</w:t>
                              </w:r>
                              <w:r w:rsidRPr="00D77AC1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77AC1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 xml:space="preserve"> par la Marianne, le timbre d’usage courant est choisi par le pr</w:t>
                              </w:r>
                              <w:r w:rsidRPr="00D77AC1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77AC1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sident de la R</w:t>
                              </w:r>
                              <w:r w:rsidRPr="00D77AC1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77AC1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publique</w:t>
                              </w:r>
                              <w:r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 xml:space="preserve"> </w:t>
                              </w:r>
                              <w:r w:rsidRPr="00EE3F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à chaque nouveau mandat.</w:t>
                              </w:r>
                            </w:p>
                            <w:p w14:paraId="2E772623" w14:textId="77777777" w:rsidR="00915EB6" w:rsidRPr="00D77AC1" w:rsidRDefault="00915EB6" w:rsidP="00661C9C">
                              <w:pPr>
                                <w:spacing w:before="100" w:beforeAutospacing="1" w:after="100" w:afterAutospacing="1"/>
                                <w:rPr>
                                  <w:rFonts w:ascii="Montserrat" w:eastAsia="Times New Roman" w:hAnsi="Montserrat"/>
                                  <w:sz w:val="22"/>
                                  <w:szCs w:val="21"/>
                                  <w:lang w:eastAsia="fr-FR"/>
                                </w:rPr>
                              </w:pPr>
                            </w:p>
                            <w:p w14:paraId="2E772624" w14:textId="77777777" w:rsidR="00915EB6" w:rsidRPr="00D77AC1" w:rsidRDefault="00915EB6" w:rsidP="00661C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7725DC" id="Groupe 14" o:spid="_x0000_s1033" style="position:absolute;margin-left:-9.45pt;margin-top:7.2pt;width:231.3pt;height:176.55pt;z-index:251655680;mso-width-relative:margin;mso-height-relative:margin" coordsize="29375,22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">
                <v:group id="Groupe 15" o:spid="_x0000_s1034" style="position:absolute;width:29375;height:22421" coordorigin=",-508" coordsize="29375,2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oundrect id="Rectangle à coins arrondis 19" o:spid="_x0000_s1035" style="position:absolute;top:1185;width:29375;height:20739;visibility:visible;mso-wrap-style:square;v-text-anchor:middle" arcsize="3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" filled="f" strokecolor="#404040 [2429]" strokeweight="2pt">
                    <v:stroke joinstyle="miter"/>
                  </v:roundrect>
                  <v:shape id="Zone de texte 24" o:spid="_x0000_s1036" type="#_x0000_t202" style="position:absolute;left:1439;top:-508;width:25908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tm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WDyBH9fwg+QyxsAAAD//wMAUEsBAi0AFAAGAAgAAAAhANvh9svuAAAAhQEAABMAAAAAAAAA&#10;AAAAAAAAAAAAAFtDb250ZW50X1R5cGVzXS54bWxQSwECLQAUAAYACAAAACEAWvQsW78AAAAVAQAA&#10;CwAAAAAAAAAAAAAAAAAfAQAAX3JlbHMvLnJlbHNQSwECLQAUAAYACAAAACEAf7SLZsYAAADbAAAA&#10;DwAAAAAAAAAAAAAAAAAHAgAAZHJzL2Rvd25yZXYueG1sUEsFBgAAAAADAAMAtwAAAPoCAAAAAA==&#10;" fillcolor="white [3201]" stroked="f" strokeweight=".5pt">
                    <v:textbox>
                      <w:txbxContent>
                        <w:p w14:paraId="2E772621" w14:textId="77777777" w:rsidR="00915EB6" w:rsidRPr="00D41D1F" w:rsidRDefault="00915EB6" w:rsidP="00661C9C">
                          <w:pPr>
                            <w:rPr>
                              <w:rFonts w:ascii="Montserrat" w:hAnsi="Montserrat"/>
                              <w:b/>
                            </w:rPr>
                          </w:pPr>
                          <w:r w:rsidRPr="00D41D1F"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Le timbre d’usage courant</w:t>
                          </w:r>
                          <w:r w:rsidRPr="00D41D1F">
                            <w:rPr>
                              <w:rFonts w:ascii="Montserrat" w:eastAsia="Times New Roman" w:hAnsi="Montserrat" w:cs="Cambria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 </w:t>
                          </w:r>
                          <w:r w:rsidRPr="00D41D1F"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: la Marianne</w:t>
                          </w:r>
                        </w:p>
                      </w:txbxContent>
                    </v:textbox>
                  </v:shape>
                </v:group>
                <v:shape id="Zone de texte 29" o:spid="_x0000_s1037" type="#_x0000_t202" style="position:absolute;left:13377;top:5079;width:15240;height:15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2E772622" w14:textId="77777777" w:rsidR="00915EB6" w:rsidRPr="00EE3F1F" w:rsidRDefault="00915EB6" w:rsidP="00EE3F1F">
                        <w:pPr>
                          <w:spacing w:before="100" w:beforeAutospacing="1" w:after="100" w:afterAutospacing="1"/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</w:pPr>
                        <w:r w:rsidRPr="00D77AC1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Traditionnellement repr</w:t>
                        </w:r>
                        <w:r w:rsidRPr="00D77AC1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77AC1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sent</w:t>
                        </w:r>
                        <w:r w:rsidRPr="00D77AC1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77AC1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 xml:space="preserve"> par la Marianne, le timbre d’usage courant est choisi par le pr</w:t>
                        </w:r>
                        <w:r w:rsidRPr="00D77AC1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77AC1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sident de la R</w:t>
                        </w:r>
                        <w:r w:rsidRPr="00D77AC1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77AC1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publique</w:t>
                        </w:r>
                        <w:r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 xml:space="preserve"> </w:t>
                        </w:r>
                        <w:r w:rsidRPr="00EE3F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à chaque nouveau mandat.</w:t>
                        </w:r>
                      </w:p>
                      <w:p w14:paraId="2E772623" w14:textId="77777777" w:rsidR="00915EB6" w:rsidRPr="00D77AC1" w:rsidRDefault="00915EB6" w:rsidP="00661C9C">
                        <w:pPr>
                          <w:spacing w:before="100" w:beforeAutospacing="1" w:after="100" w:afterAutospacing="1"/>
                          <w:rPr>
                            <w:rFonts w:ascii="Montserrat" w:eastAsia="Times New Roman" w:hAnsi="Montserrat"/>
                            <w:sz w:val="22"/>
                            <w:szCs w:val="21"/>
                            <w:lang w:eastAsia="fr-FR"/>
                          </w:rPr>
                        </w:pPr>
                      </w:p>
                      <w:p w14:paraId="2E772624" w14:textId="77777777" w:rsidR="00915EB6" w:rsidRPr="00D77AC1" w:rsidRDefault="00915EB6" w:rsidP="00661C9C"/>
                    </w:txbxContent>
                  </v:textbox>
                </v:shape>
              </v:group>
            </w:pict>
          </mc:Fallback>
        </mc:AlternateContent>
      </w:r>
      <w:r w:rsidR="00E9094E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E7725DE" wp14:editId="2E7725DF">
                <wp:simplePos x="0" y="0"/>
                <wp:positionH relativeFrom="column">
                  <wp:posOffset>3080735</wp:posOffset>
                </wp:positionH>
                <wp:positionV relativeFrom="paragraph">
                  <wp:posOffset>102028</wp:posOffset>
                </wp:positionV>
                <wp:extent cx="2937510" cy="2242820"/>
                <wp:effectExtent l="0" t="0" r="15240" b="24130"/>
                <wp:wrapNone/>
                <wp:docPr id="2051" name="Groupe 2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2242820"/>
                          <a:chOff x="0" y="0"/>
                          <a:chExt cx="2937510" cy="2242820"/>
                        </a:xfrm>
                      </wpg:grpSpPr>
                      <wpg:grpSp>
                        <wpg:cNvPr id="2052" name="Groupe 2052"/>
                        <wpg:cNvGrpSpPr/>
                        <wpg:grpSpPr>
                          <a:xfrm>
                            <a:off x="0" y="0"/>
                            <a:ext cx="2937510" cy="2242820"/>
                            <a:chOff x="0" y="-50800"/>
                            <a:chExt cx="2937510" cy="2243243"/>
                          </a:xfrm>
                        </wpg:grpSpPr>
                        <wps:wsp>
                          <wps:cNvPr id="2053" name="Rectangle à coins arrondis 2053"/>
                          <wps:cNvSpPr/>
                          <wps:spPr>
                            <a:xfrm>
                              <a:off x="0" y="118533"/>
                              <a:ext cx="2937510" cy="2073910"/>
                            </a:xfrm>
                            <a:prstGeom prst="roundRect">
                              <a:avLst>
                                <a:gd name="adj" fmla="val 6053"/>
                              </a:avLst>
                            </a:prstGeom>
                            <a:noFill/>
                            <a:ln w="2540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4" name="Zone de texte 2054"/>
                          <wps:cNvSpPr txBox="1"/>
                          <wps:spPr>
                            <a:xfrm>
                              <a:off x="135466" y="-50800"/>
                              <a:ext cx="2379134" cy="2370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772625" w14:textId="77777777" w:rsidR="00915EB6" w:rsidRPr="00D41D1F" w:rsidRDefault="00915EB6" w:rsidP="00661C9C">
                                <w:pPr>
                                  <w:spacing w:before="100" w:beforeAutospacing="1" w:after="100" w:afterAutospacing="1"/>
                                  <w:rPr>
                                    <w:rFonts w:ascii="Montserrat" w:eastAsia="Times New Roman" w:hAnsi="Montserrat"/>
                                    <w:sz w:val="21"/>
                                    <w:szCs w:val="21"/>
                                    <w:lang w:eastAsia="fr-FR"/>
                                  </w:rPr>
                                </w:pPr>
                                <w:r w:rsidRPr="00D41D1F"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Timbres du programme philat</w:t>
                                </w:r>
                                <w:r w:rsidRPr="00D41D1F">
                                  <w:rPr>
                                    <w:rFonts w:ascii="Montserrat" w:eastAsia="Times New Roman" w:hAnsi="Montserrat" w:cs="Cambria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é</w:t>
                                </w:r>
                                <w:r w:rsidRPr="00D41D1F"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lique</w:t>
                                </w:r>
                              </w:p>
                              <w:p w14:paraId="2E772626" w14:textId="77777777" w:rsidR="00915EB6" w:rsidRPr="00D41D1F" w:rsidRDefault="00915EB6" w:rsidP="00661C9C">
                                <w:pPr>
                                  <w:rPr>
                                    <w:rFonts w:ascii="Montserrat" w:hAnsi="Montserrat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58" name="Zone de texte 2058"/>
                        <wps:cNvSpPr txBox="1"/>
                        <wps:spPr>
                          <a:xfrm>
                            <a:off x="1117600" y="423333"/>
                            <a:ext cx="1750695" cy="157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772627" w14:textId="77777777" w:rsidR="00915EB6" w:rsidRPr="009B505F" w:rsidRDefault="00915EB6" w:rsidP="00661C9C">
                              <w:pPr>
                                <w:spacing w:before="100" w:beforeAutospacing="1" w:after="100" w:afterAutospacing="1"/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2"/>
                                  <w:szCs w:val="21"/>
                                  <w:lang w:eastAsia="fr-FR"/>
                                </w:rPr>
                              </w:pPr>
                              <w:r w:rsidRPr="009B505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 xml:space="preserve">Hommage de la Nation </w:t>
                              </w:r>
                              <w:r w:rsidRPr="009B505F">
                                <w:rPr>
                                  <w:rFonts w:ascii="Montserrat" w:eastAsia="Times New Roman" w:hAnsi="Montserrat" w:cs="Cambria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à</w:t>
                              </w:r>
                              <w:r w:rsidRPr="009B505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 xml:space="preserve"> des personnalit</w:t>
                              </w:r>
                              <w:r w:rsidRPr="009B505F">
                                <w:rPr>
                                  <w:rFonts w:ascii="Montserrat" w:eastAsia="Times New Roman" w:hAnsi="Montserrat" w:cs="Cambria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9B505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 xml:space="preserve">s, souvenir des grands </w:t>
                              </w:r>
                              <w:r w:rsidRPr="009B505F">
                                <w:rPr>
                                  <w:rFonts w:ascii="Montserrat" w:eastAsia="Times New Roman" w:hAnsi="Montserrat" w:cs="Cambria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9B505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v</w:t>
                              </w:r>
                              <w:r w:rsidRPr="009B505F">
                                <w:rPr>
                                  <w:rFonts w:ascii="Montserrat" w:eastAsia="Times New Roman" w:hAnsi="Montserrat" w:cs="Cambria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9B505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nements, c</w:t>
                              </w:r>
                              <w:r w:rsidRPr="009B505F">
                                <w:rPr>
                                  <w:rFonts w:ascii="Montserrat" w:eastAsia="Times New Roman" w:hAnsi="Montserrat" w:cs="Cambria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9B505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l</w:t>
                              </w:r>
                              <w:r w:rsidRPr="009B505F">
                                <w:rPr>
                                  <w:rFonts w:ascii="Montserrat" w:eastAsia="Times New Roman" w:hAnsi="Montserrat" w:cs="Cambria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9B505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bration du patrimoine naturel, architectural, culturel… ces timbres constituent le cœur de la philat</w:t>
                              </w:r>
                              <w:r w:rsidRPr="009B505F">
                                <w:rPr>
                                  <w:rFonts w:ascii="Montserrat" w:eastAsia="Times New Roman" w:hAnsi="Montserrat" w:cs="Cambria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9B505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lie.</w:t>
                              </w:r>
                            </w:p>
                            <w:p w14:paraId="2E772628" w14:textId="77777777" w:rsidR="00915EB6" w:rsidRPr="009B505F" w:rsidRDefault="00915EB6" w:rsidP="00661C9C">
                              <w:pPr>
                                <w:rPr>
                                  <w:rFonts w:ascii="Montserrat" w:hAnsi="Montserrat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725DE" id="Groupe 2051" o:spid="_x0000_s1038" style="position:absolute;margin-left:242.6pt;margin-top:8.05pt;width:231.3pt;height:176.6pt;z-index:251656704" coordsize="29375,22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">
                <v:group id="Groupe 2052" o:spid="_x0000_s1039" style="position:absolute;width:29375;height:22428" coordorigin=",-508" coordsize="29375,2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CD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">
                  <v:roundrect id="Rectangle à coins arrondis 2053" o:spid="_x0000_s1040" style="position:absolute;top:1185;width:29375;height:20739;visibility:visible;mso-wrap-style:square;v-text-anchor:middle" arcsize="3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" filled="f" strokecolor="#404040 [2429]" strokeweight="2pt">
                    <v:stroke joinstyle="miter"/>
                  </v:roundrect>
                  <v:shape id="Zone de texte 2054" o:spid="_x0000_s1041" type="#_x0000_t202" style="position:absolute;left:1354;top:-508;width:23792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" fillcolor="white [3201]" stroked="f" strokeweight=".5pt">
                    <v:textbox>
                      <w:txbxContent>
                        <w:p w14:paraId="2E772625" w14:textId="77777777" w:rsidR="00915EB6" w:rsidRPr="00D41D1F" w:rsidRDefault="00915EB6" w:rsidP="00661C9C">
                          <w:pPr>
                            <w:spacing w:before="100" w:beforeAutospacing="1" w:after="100" w:afterAutospacing="1"/>
                            <w:rPr>
                              <w:rFonts w:ascii="Montserrat" w:eastAsia="Times New Roman" w:hAnsi="Montserrat"/>
                              <w:sz w:val="21"/>
                              <w:szCs w:val="21"/>
                              <w:lang w:eastAsia="fr-FR"/>
                            </w:rPr>
                          </w:pPr>
                          <w:r w:rsidRPr="00D41D1F"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Timbres du programme philat</w:t>
                          </w:r>
                          <w:r w:rsidRPr="00D41D1F">
                            <w:rPr>
                              <w:rFonts w:ascii="Montserrat" w:eastAsia="Times New Roman" w:hAnsi="Montserrat" w:cs="Cambria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é</w:t>
                          </w:r>
                          <w:r w:rsidRPr="00D41D1F"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lique</w:t>
                          </w:r>
                        </w:p>
                        <w:p w14:paraId="2E772626" w14:textId="77777777" w:rsidR="00915EB6" w:rsidRPr="00D41D1F" w:rsidRDefault="00915EB6" w:rsidP="00661C9C">
                          <w:pPr>
                            <w:rPr>
                              <w:rFonts w:ascii="Montserrat" w:hAnsi="Montserrat"/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Zone de texte 2058" o:spid="_x0000_s1042" type="#_x0000_t202" style="position:absolute;left:11176;top:4233;width:17506;height:15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Ai8xAAAAN0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RMswNb8ITkOt/AAAA//8DAFBLAQItABQABgAIAAAAIQDb4fbL7gAAAIUBAAATAAAAAAAAAAAA&#10;AAAAAAAAAABbQ29udGVudF9UeXBlc10ueG1sUEsBAi0AFAAGAAgAAAAhAFr0LFu/AAAAFQEAAAsA&#10;AAAAAAAAAAAAAAAAHwEAAF9yZWxzLy5yZWxzUEsBAi0AFAAGAAgAAAAhAE/kCLzEAAAA3QAAAA8A&#10;AAAAAAAAAAAAAAAABwIAAGRycy9kb3ducmV2LnhtbFBLBQYAAAAAAwADALcAAAD4AgAAAAA=&#10;" filled="f" stroked="f" strokeweight=".5pt">
                  <v:textbox>
                    <w:txbxContent>
                      <w:p w14:paraId="2E772627" w14:textId="77777777" w:rsidR="00915EB6" w:rsidRPr="009B505F" w:rsidRDefault="00915EB6" w:rsidP="00661C9C">
                        <w:pPr>
                          <w:spacing w:before="100" w:beforeAutospacing="1" w:after="100" w:afterAutospacing="1"/>
                          <w:rPr>
                            <w:rFonts w:ascii="Montserrat" w:eastAsia="Times New Roman" w:hAnsi="Montserrat"/>
                            <w:color w:val="000000" w:themeColor="text1"/>
                            <w:sz w:val="22"/>
                            <w:szCs w:val="21"/>
                            <w:lang w:eastAsia="fr-FR"/>
                          </w:rPr>
                        </w:pPr>
                        <w:r w:rsidRPr="009B505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 xml:space="preserve">Hommage de la Nation </w:t>
                        </w:r>
                        <w:r w:rsidRPr="009B505F">
                          <w:rPr>
                            <w:rFonts w:ascii="Montserrat" w:eastAsia="Times New Roman" w:hAnsi="Montserrat" w:cs="Cambria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à</w:t>
                        </w:r>
                        <w:r w:rsidRPr="009B505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 xml:space="preserve"> des personnalit</w:t>
                        </w:r>
                        <w:r w:rsidRPr="009B505F">
                          <w:rPr>
                            <w:rFonts w:ascii="Montserrat" w:eastAsia="Times New Roman" w:hAnsi="Montserrat" w:cs="Cambria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9B505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 xml:space="preserve">s, souvenir des grands </w:t>
                        </w:r>
                        <w:r w:rsidRPr="009B505F">
                          <w:rPr>
                            <w:rFonts w:ascii="Montserrat" w:eastAsia="Times New Roman" w:hAnsi="Montserrat" w:cs="Cambria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9B505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v</w:t>
                        </w:r>
                        <w:r w:rsidRPr="009B505F">
                          <w:rPr>
                            <w:rFonts w:ascii="Montserrat" w:eastAsia="Times New Roman" w:hAnsi="Montserrat" w:cs="Cambria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9B505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nements, c</w:t>
                        </w:r>
                        <w:r w:rsidRPr="009B505F">
                          <w:rPr>
                            <w:rFonts w:ascii="Montserrat" w:eastAsia="Times New Roman" w:hAnsi="Montserrat" w:cs="Cambria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9B505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l</w:t>
                        </w:r>
                        <w:r w:rsidRPr="009B505F">
                          <w:rPr>
                            <w:rFonts w:ascii="Montserrat" w:eastAsia="Times New Roman" w:hAnsi="Montserrat" w:cs="Cambria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9B505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bration du patrimoine naturel, architectural, culturel… ces timbres constituent le cœur de la philat</w:t>
                        </w:r>
                        <w:r w:rsidRPr="009B505F">
                          <w:rPr>
                            <w:rFonts w:ascii="Montserrat" w:eastAsia="Times New Roman" w:hAnsi="Montserrat" w:cs="Cambria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9B505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lie.</w:t>
                        </w:r>
                      </w:p>
                      <w:p w14:paraId="2E772628" w14:textId="77777777" w:rsidR="00915EB6" w:rsidRPr="009B505F" w:rsidRDefault="00915EB6" w:rsidP="00661C9C">
                        <w:pPr>
                          <w:rPr>
                            <w:rFonts w:ascii="Montserrat" w:hAnsi="Montserrat"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E77258E" w14:textId="5EE11D17" w:rsidR="00661C9C" w:rsidRDefault="00661C9C" w:rsidP="00661C9C"/>
    <w:p w14:paraId="2E77258F" w14:textId="78304D51" w:rsidR="00661C9C" w:rsidRDefault="002166B3" w:rsidP="00661C9C">
      <w:r w:rsidRPr="00D1113B">
        <w:rPr>
          <w:rFonts w:eastAsia="Times New Roman"/>
          <w:noProof/>
          <w:lang w:eastAsia="fr-FR"/>
        </w:rPr>
        <w:drawing>
          <wp:anchor distT="0" distB="0" distL="114300" distR="114300" simplePos="0" relativeHeight="251680256" behindDoc="0" locked="0" layoutInCell="1" allowOverlap="1" wp14:anchorId="16B566E0" wp14:editId="6AB73D55">
            <wp:simplePos x="0" y="0"/>
            <wp:positionH relativeFrom="column">
              <wp:posOffset>3214370</wp:posOffset>
            </wp:positionH>
            <wp:positionV relativeFrom="paragraph">
              <wp:posOffset>80010</wp:posOffset>
            </wp:positionV>
            <wp:extent cx="873915" cy="876300"/>
            <wp:effectExtent l="0" t="0" r="2540" b="0"/>
            <wp:wrapNone/>
            <wp:docPr id="2077916723" name="Image 1" descr="Une image contenant texte, Visage humain, Fro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916723" name="Image 1" descr="Une image contenant texte, Visage humain, Fron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5" t="8917" r="8804" b="8126"/>
                    <a:stretch/>
                  </pic:blipFill>
                  <pic:spPr bwMode="auto">
                    <a:xfrm>
                      <a:off x="0" y="0"/>
                      <a:ext cx="8739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C7A" w:rsidRPr="00F83177">
        <w:rPr>
          <w:rFonts w:ascii="Montserrat" w:hAnsi="Montserrat"/>
          <w:noProof/>
          <w:sz w:val="22"/>
          <w:szCs w:val="22"/>
          <w:lang w:eastAsia="fr-FR"/>
        </w:rPr>
        <w:drawing>
          <wp:anchor distT="0" distB="0" distL="114300" distR="114300" simplePos="0" relativeHeight="251666944" behindDoc="1" locked="0" layoutInCell="1" allowOverlap="1" wp14:anchorId="2E7725E2" wp14:editId="280CBB7A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1244600" cy="1599565"/>
            <wp:effectExtent l="0" t="0" r="0" b="635"/>
            <wp:wrapNone/>
            <wp:docPr id="26" name="Image 26" descr="C:\Users\pbaj285\OneDrive - laposte\Bureau\CP 2021\2024\1123820-Marianne de l'Avenir Lettre Verte TP HD 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aj285\OneDrive - laposte\Bureau\CP 2021\2024\1123820-Marianne de l'Avenir Lettre Verte TP HD de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72590" w14:textId="14039F1D" w:rsidR="00661C9C" w:rsidRDefault="00661C9C" w:rsidP="00661C9C"/>
    <w:p w14:paraId="2E772591" w14:textId="01CB8815" w:rsidR="00661C9C" w:rsidRDefault="00661C9C" w:rsidP="00661C9C">
      <w:pPr>
        <w:jc w:val="both"/>
        <w:rPr>
          <w:rFonts w:ascii="Montserrat" w:hAnsi="Montserrat"/>
          <w:sz w:val="22"/>
          <w:szCs w:val="22"/>
          <w:lang w:eastAsia="en-US"/>
        </w:rPr>
      </w:pPr>
    </w:p>
    <w:p w14:paraId="2E772592" w14:textId="763FEEF2" w:rsidR="00661C9C" w:rsidRDefault="00661C9C" w:rsidP="00661C9C">
      <w:pPr>
        <w:jc w:val="both"/>
        <w:rPr>
          <w:rFonts w:ascii="Montserrat" w:hAnsi="Montserrat"/>
          <w:sz w:val="22"/>
          <w:szCs w:val="22"/>
          <w:lang w:eastAsia="en-US"/>
        </w:rPr>
      </w:pPr>
    </w:p>
    <w:p w14:paraId="2E772593" w14:textId="03B35160" w:rsidR="00661C9C" w:rsidRDefault="00661C9C" w:rsidP="00661C9C">
      <w:pPr>
        <w:jc w:val="both"/>
        <w:rPr>
          <w:rFonts w:ascii="Montserrat" w:hAnsi="Montserrat"/>
          <w:sz w:val="22"/>
          <w:szCs w:val="22"/>
          <w:lang w:eastAsia="en-US"/>
        </w:rPr>
      </w:pPr>
    </w:p>
    <w:p w14:paraId="2E772594" w14:textId="2B2E9654" w:rsidR="00661C9C" w:rsidRDefault="00661C9C" w:rsidP="00661C9C">
      <w:pPr>
        <w:jc w:val="both"/>
        <w:rPr>
          <w:rFonts w:ascii="Montserrat" w:hAnsi="Montserrat"/>
          <w:sz w:val="22"/>
          <w:szCs w:val="22"/>
          <w:lang w:eastAsia="en-US"/>
        </w:rPr>
      </w:pPr>
    </w:p>
    <w:p w14:paraId="2E772595" w14:textId="3BF42B1E" w:rsidR="00661C9C" w:rsidRDefault="005A095D" w:rsidP="00661C9C">
      <w:pPr>
        <w:jc w:val="both"/>
        <w:rPr>
          <w:rFonts w:ascii="Montserrat" w:hAnsi="Montserrat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09851B59" wp14:editId="6B4C09C0">
            <wp:simplePos x="0" y="0"/>
            <wp:positionH relativeFrom="column">
              <wp:posOffset>3216275</wp:posOffset>
            </wp:positionH>
            <wp:positionV relativeFrom="paragraph">
              <wp:posOffset>8255</wp:posOffset>
            </wp:positionV>
            <wp:extent cx="889000" cy="889000"/>
            <wp:effectExtent l="0" t="0" r="6350" b="6350"/>
            <wp:wrapNone/>
            <wp:docPr id="1027440895" name="Image 1" descr="Une image contenant cercle, dessi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440895" name="Image 1" descr="Une image contenant cercle, dessin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72596" w14:textId="788BBF56" w:rsidR="00661C9C" w:rsidRDefault="00661C9C" w:rsidP="00661C9C"/>
    <w:p w14:paraId="2E772597" w14:textId="09B7A073" w:rsidR="009F70DE" w:rsidRDefault="009F70DE" w:rsidP="009F70DE">
      <w:pPr>
        <w:jc w:val="both"/>
        <w:rPr>
          <w:rFonts w:ascii="Montserrat" w:hAnsi="Montserrat"/>
          <w:sz w:val="22"/>
          <w:szCs w:val="22"/>
          <w:lang w:eastAsia="en-US"/>
        </w:rPr>
      </w:pPr>
    </w:p>
    <w:p w14:paraId="2E772598" w14:textId="2AA12E6A" w:rsidR="00E9094E" w:rsidRDefault="00823ACC" w:rsidP="00F6454D">
      <w:pPr>
        <w:tabs>
          <w:tab w:val="left" w:pos="5582"/>
          <w:tab w:val="left" w:pos="6003"/>
        </w:tabs>
        <w:ind w:right="26"/>
        <w:jc w:val="both"/>
        <w:rPr>
          <w:rFonts w:ascii="Montserrat" w:hAnsi="Montserrat" w:cs="Verdana"/>
          <w:sz w:val="22"/>
          <w:szCs w:val="22"/>
        </w:rPr>
      </w:pPr>
      <w:r>
        <w:rPr>
          <w:rFonts w:ascii="Montserrat" w:hAnsi="Montserrat" w:cs="Verdana"/>
          <w:sz w:val="22"/>
          <w:szCs w:val="22"/>
        </w:rPr>
        <w:tab/>
      </w:r>
      <w:r w:rsidR="00F6454D">
        <w:rPr>
          <w:rFonts w:ascii="Montserrat" w:hAnsi="Montserrat" w:cs="Verdana"/>
          <w:sz w:val="22"/>
          <w:szCs w:val="22"/>
        </w:rPr>
        <w:tab/>
      </w:r>
    </w:p>
    <w:p w14:paraId="2E772599" w14:textId="368DE630" w:rsidR="00E9094E" w:rsidRDefault="00E9094E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9A" w14:textId="38D2923B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9B" w14:textId="71245CCC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9C" w14:textId="05D0877A" w:rsidR="00661C9C" w:rsidRDefault="00E9094E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  <w:r>
        <w:rPr>
          <w:rFonts w:ascii="Montserrat" w:hAnsi="Montserrat" w:cs="Verdana"/>
          <w:noProof/>
          <w:sz w:val="22"/>
          <w:szCs w:val="22"/>
          <w:lang w:eastAsia="fr-FR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E7725E6" wp14:editId="4B169D29">
                <wp:simplePos x="0" y="0"/>
                <wp:positionH relativeFrom="column">
                  <wp:posOffset>3113046</wp:posOffset>
                </wp:positionH>
                <wp:positionV relativeFrom="paragraph">
                  <wp:posOffset>69049</wp:posOffset>
                </wp:positionV>
                <wp:extent cx="2937510" cy="2242185"/>
                <wp:effectExtent l="0" t="0" r="15240" b="24765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2242185"/>
                          <a:chOff x="8540" y="0"/>
                          <a:chExt cx="2937510" cy="2242814"/>
                        </a:xfrm>
                      </wpg:grpSpPr>
                      <wpg:grpSp>
                        <wpg:cNvPr id="53" name="Groupe 53"/>
                        <wpg:cNvGrpSpPr/>
                        <wpg:grpSpPr>
                          <a:xfrm>
                            <a:off x="8540" y="0"/>
                            <a:ext cx="2937510" cy="2242814"/>
                            <a:chOff x="8540" y="-50800"/>
                            <a:chExt cx="2937510" cy="2243236"/>
                          </a:xfrm>
                        </wpg:grpSpPr>
                        <wps:wsp>
                          <wps:cNvPr id="54" name="Rectangle à coins arrondis 54"/>
                          <wps:cNvSpPr/>
                          <wps:spPr>
                            <a:xfrm>
                              <a:off x="8540" y="118526"/>
                              <a:ext cx="2937510" cy="2073910"/>
                            </a:xfrm>
                            <a:prstGeom prst="roundRect">
                              <a:avLst>
                                <a:gd name="adj" fmla="val 6053"/>
                              </a:avLst>
                            </a:prstGeom>
                            <a:noFill/>
                            <a:ln w="2540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Zone de texte 55"/>
                          <wps:cNvSpPr txBox="1"/>
                          <wps:spPr>
                            <a:xfrm>
                              <a:off x="135465" y="-50800"/>
                              <a:ext cx="1829096" cy="2370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772629" w14:textId="77777777" w:rsidR="00915EB6" w:rsidRPr="00FB042F" w:rsidRDefault="00915EB6" w:rsidP="00661C9C">
                                <w:pPr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</w:pPr>
                                <w:r w:rsidRPr="00FB042F"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Les Collectors</w:t>
                                </w:r>
                                <w:r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 xml:space="preserve"> </w:t>
                                </w:r>
                                <w:r w:rsidRPr="00FB042F"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de timbr</w:t>
                                </w:r>
                                <w:r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8" name="Zone de texte 58"/>
                        <wps:cNvSpPr txBox="1"/>
                        <wps:spPr>
                          <a:xfrm>
                            <a:off x="1187984" y="279365"/>
                            <a:ext cx="1680311" cy="18193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77262A" w14:textId="77777777" w:rsidR="00915EB6" w:rsidRPr="00D41D1F" w:rsidRDefault="00915EB6" w:rsidP="00557882">
                              <w:pPr>
                                <w:spacing w:before="100" w:beforeAutospacing="1" w:after="100" w:afterAutospacing="1"/>
                                <w:rPr>
                                  <w:rFonts w:ascii="Montserrat" w:eastAsia="Times New Roman" w:hAnsi="Montserrat"/>
                                  <w:sz w:val="22"/>
                                  <w:szCs w:val="21"/>
                                  <w:lang w:eastAsia="fr-FR"/>
                                </w:rPr>
                              </w:pP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Sur tous les th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è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mes, toutes les r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 xml:space="preserve">gions, tous les 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v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nements : ces cr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ations de beaux timbres donnent de la visibilit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 xml:space="preserve"> aux 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v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è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nements. Les timbres sont regroup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s sur un feuillet comportant une illustration du sujet.</w:t>
                              </w:r>
                            </w:p>
                            <w:p w14:paraId="2E77262B" w14:textId="77777777" w:rsidR="00915EB6" w:rsidRPr="009B505F" w:rsidRDefault="00915EB6" w:rsidP="00661C9C">
                              <w:pPr>
                                <w:rPr>
                                  <w:rFonts w:ascii="Montserrat" w:hAnsi="Montserrat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725E6" id="Groupe 52" o:spid="_x0000_s1043" style="position:absolute;left:0;text-align:left;margin-left:245.1pt;margin-top:5.45pt;width:231.3pt;height:176.55pt;z-index:251658752" coordorigin="85" coordsize="29375,22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">
                <v:group id="Groupe 53" o:spid="_x0000_s1044" style="position:absolute;left:85;width:29375;height:22428" coordorigin="85,-508" coordsize="29375,2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roundrect id="Rectangle à coins arrondis 54" o:spid="_x0000_s1045" style="position:absolute;left:85;top:1185;width:29375;height:20739;visibility:visible;mso-wrap-style:square;v-text-anchor:middle" arcsize="3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" filled="f" strokecolor="#404040 [2429]" strokeweight="2pt">
                    <v:stroke joinstyle="miter"/>
                  </v:roundrect>
                  <v:shape id="Zone de texte 55" o:spid="_x0000_s1046" type="#_x0000_t202" style="position:absolute;left:1354;top:-508;width:18291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" fillcolor="white [3201]" stroked="f" strokeweight=".5pt">
                    <v:textbox>
                      <w:txbxContent>
                        <w:p w14:paraId="2E772629" w14:textId="77777777" w:rsidR="00915EB6" w:rsidRPr="00FB042F" w:rsidRDefault="00915EB6" w:rsidP="00661C9C">
                          <w:pPr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</w:pPr>
                          <w:r w:rsidRPr="00FB042F"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Les Collectors</w:t>
                          </w:r>
                          <w:r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 xml:space="preserve"> </w:t>
                          </w:r>
                          <w:r w:rsidRPr="00FB042F"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de timbr</w:t>
                          </w:r>
                          <w:r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es</w:t>
                          </w:r>
                        </w:p>
                      </w:txbxContent>
                    </v:textbox>
                  </v:shape>
                </v:group>
                <v:shape id="Zone de texte 58" o:spid="_x0000_s1047" type="#_x0000_t202" style="position:absolute;left:11879;top:2793;width:16803;height:18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14:paraId="2E77262A" w14:textId="77777777" w:rsidR="00915EB6" w:rsidRPr="00D41D1F" w:rsidRDefault="00915EB6" w:rsidP="00557882">
                        <w:pPr>
                          <w:spacing w:before="100" w:beforeAutospacing="1" w:after="100" w:afterAutospacing="1"/>
                          <w:rPr>
                            <w:rFonts w:ascii="Montserrat" w:eastAsia="Times New Roman" w:hAnsi="Montserrat"/>
                            <w:sz w:val="22"/>
                            <w:szCs w:val="21"/>
                            <w:lang w:eastAsia="fr-FR"/>
                          </w:rPr>
                        </w:pP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Sur tous les th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è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mes, toutes les r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 xml:space="preserve">gions, tous les 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v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nements : ces cr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ations de beaux timbres donnent de la visibilit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 xml:space="preserve"> aux 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v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è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nements. Les timbres sont regroup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s sur un feuillet comportant une illustration du sujet.</w:t>
                        </w:r>
                      </w:p>
                      <w:p w14:paraId="2E77262B" w14:textId="77777777" w:rsidR="00915EB6" w:rsidRPr="009B505F" w:rsidRDefault="00915EB6" w:rsidP="00661C9C">
                        <w:pPr>
                          <w:rPr>
                            <w:rFonts w:ascii="Montserrat" w:hAnsi="Montserrat"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E7725E8" wp14:editId="2E7725E9">
                <wp:simplePos x="0" y="0"/>
                <wp:positionH relativeFrom="column">
                  <wp:posOffset>-132715</wp:posOffset>
                </wp:positionH>
                <wp:positionV relativeFrom="paragraph">
                  <wp:posOffset>63923</wp:posOffset>
                </wp:positionV>
                <wp:extent cx="2937510" cy="2242185"/>
                <wp:effectExtent l="12700" t="0" r="8890" b="18415"/>
                <wp:wrapNone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2242185"/>
                          <a:chOff x="0" y="0"/>
                          <a:chExt cx="2937510" cy="2242185"/>
                        </a:xfrm>
                      </wpg:grpSpPr>
                      <wpg:grpSp>
                        <wpg:cNvPr id="45" name="Groupe 45"/>
                        <wpg:cNvGrpSpPr/>
                        <wpg:grpSpPr>
                          <a:xfrm>
                            <a:off x="0" y="0"/>
                            <a:ext cx="2937510" cy="2242185"/>
                            <a:chOff x="0" y="-50809"/>
                            <a:chExt cx="2937510" cy="2243252"/>
                          </a:xfrm>
                        </wpg:grpSpPr>
                        <wps:wsp>
                          <wps:cNvPr id="46" name="Rectangle à coins arrondis 46"/>
                          <wps:cNvSpPr/>
                          <wps:spPr>
                            <a:xfrm>
                              <a:off x="0" y="118533"/>
                              <a:ext cx="2937510" cy="2073910"/>
                            </a:xfrm>
                            <a:prstGeom prst="roundRect">
                              <a:avLst>
                                <a:gd name="adj" fmla="val 6053"/>
                              </a:avLst>
                            </a:prstGeom>
                            <a:noFill/>
                            <a:ln w="2540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Zone de texte 47"/>
                          <wps:cNvSpPr txBox="1"/>
                          <wps:spPr>
                            <a:xfrm>
                              <a:off x="143935" y="-50809"/>
                              <a:ext cx="1904998" cy="2370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77262C" w14:textId="77777777" w:rsidR="00915EB6" w:rsidRPr="00D41D1F" w:rsidRDefault="00915EB6" w:rsidP="00661C9C">
                                <w:pPr>
                                  <w:rPr>
                                    <w:rFonts w:ascii="Montserrat" w:hAnsi="Montserrat"/>
                                    <w:b/>
                                  </w:rPr>
                                </w:pPr>
                                <w:r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Timbres de correspondance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" name="Zone de texte 51"/>
                        <wps:cNvSpPr txBox="1"/>
                        <wps:spPr>
                          <a:xfrm>
                            <a:off x="1337733" y="554991"/>
                            <a:ext cx="1524000" cy="14393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77262D" w14:textId="77777777" w:rsidR="00915EB6" w:rsidRPr="00D77AC1" w:rsidRDefault="00915EB6" w:rsidP="00661C9C">
                              <w:pPr>
                                <w:spacing w:before="100" w:beforeAutospacing="1" w:after="100" w:afterAutospacing="1"/>
                                <w:rPr>
                                  <w:rFonts w:ascii="Montserrat" w:eastAsia="Times New Roman" w:hAnsi="Montserrat"/>
                                  <w:szCs w:val="21"/>
                                  <w:lang w:eastAsia="fr-FR"/>
                                </w:rPr>
                              </w:pP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 xml:space="preserve">Pour faciliter les 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changes et promouvoir l'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crit aupr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è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s du grand public, La Poste met en vente des carnets de beaux timbres autocollants.</w:t>
                              </w:r>
                            </w:p>
                            <w:p w14:paraId="2E77262E" w14:textId="77777777" w:rsidR="00915EB6" w:rsidRPr="00D77AC1" w:rsidRDefault="00915EB6" w:rsidP="00661C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725E8" id="Groupe 44" o:spid="_x0000_s1048" style="position:absolute;left:0;text-align:left;margin-left:-10.45pt;margin-top:5.05pt;width:231.3pt;height:176.55pt;z-index:251657728" coordsize="29375,22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">
                <v:group id="Groupe 45" o:spid="_x0000_s1049" style="position:absolute;width:29375;height:22421" coordorigin=",-508" coordsize="29375,2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roundrect id="Rectangle à coins arrondis 46" o:spid="_x0000_s1050" style="position:absolute;top:1185;width:29375;height:20739;visibility:visible;mso-wrap-style:square;v-text-anchor:middle" arcsize="3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" filled="f" strokecolor="#404040 [2429]" strokeweight="2pt">
                    <v:stroke joinstyle="miter"/>
                  </v:roundrect>
                  <v:shape id="Zone de texte 47" o:spid="_x0000_s1051" type="#_x0000_t202" style="position:absolute;left:1439;top:-508;width:19050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" fillcolor="white [3201]" stroked="f" strokeweight=".5pt">
                    <v:textbox>
                      <w:txbxContent>
                        <w:p w14:paraId="2E77262C" w14:textId="77777777" w:rsidR="00915EB6" w:rsidRPr="00D41D1F" w:rsidRDefault="00915EB6" w:rsidP="00661C9C">
                          <w:pPr>
                            <w:rPr>
                              <w:rFonts w:ascii="Montserrat" w:hAnsi="Montserrat"/>
                              <w:b/>
                            </w:rPr>
                          </w:pPr>
                          <w:r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Timbres de correspondance</w:t>
                          </w:r>
                        </w:p>
                      </w:txbxContent>
                    </v:textbox>
                  </v:shape>
                </v:group>
                <v:shape id="Zone de texte 51" o:spid="_x0000_s1052" type="#_x0000_t202" style="position:absolute;left:13377;top:5549;width:15240;height:1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2E77262D" w14:textId="77777777" w:rsidR="00915EB6" w:rsidRPr="00D77AC1" w:rsidRDefault="00915EB6" w:rsidP="00661C9C">
                        <w:pPr>
                          <w:spacing w:before="100" w:beforeAutospacing="1" w:after="100" w:afterAutospacing="1"/>
                          <w:rPr>
                            <w:rFonts w:ascii="Montserrat" w:eastAsia="Times New Roman" w:hAnsi="Montserrat"/>
                            <w:szCs w:val="21"/>
                            <w:lang w:eastAsia="fr-FR"/>
                          </w:rPr>
                        </w:pP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 xml:space="preserve">Pour faciliter les 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changes et promouvoir l'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crit aupr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è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s du grand public, La Poste met en vente des carnets de beaux timbres autocollants.</w:t>
                        </w:r>
                      </w:p>
                      <w:p w14:paraId="2E77262E" w14:textId="77777777" w:rsidR="00915EB6" w:rsidRPr="00D77AC1" w:rsidRDefault="00915EB6" w:rsidP="00661C9C"/>
                    </w:txbxContent>
                  </v:textbox>
                </v:shape>
              </v:group>
            </w:pict>
          </mc:Fallback>
        </mc:AlternateContent>
      </w:r>
    </w:p>
    <w:p w14:paraId="2E77259D" w14:textId="64AB3CBA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9E" w14:textId="1845AA34" w:rsidR="00661C9C" w:rsidRDefault="001175D5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704C599D" wp14:editId="5E8FEBBC">
            <wp:simplePos x="0" y="0"/>
            <wp:positionH relativeFrom="margin">
              <wp:posOffset>3176270</wp:posOffset>
            </wp:positionH>
            <wp:positionV relativeFrom="paragraph">
              <wp:posOffset>102870</wp:posOffset>
            </wp:positionV>
            <wp:extent cx="1131906" cy="1600200"/>
            <wp:effectExtent l="0" t="0" r="0" b="0"/>
            <wp:wrapNone/>
            <wp:docPr id="1937488670" name="Image 1" descr="Une image contenant texte, affiche, bâtiment, temp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88670" name="Image 1" descr="Une image contenant texte, affiche, bâtiment, temp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48" cy="160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8BD">
        <w:rPr>
          <w:noProof/>
        </w:rPr>
        <w:drawing>
          <wp:anchor distT="0" distB="0" distL="114300" distR="114300" simplePos="0" relativeHeight="251677184" behindDoc="1" locked="0" layoutInCell="1" allowOverlap="1" wp14:anchorId="161FC63E" wp14:editId="32F22C83">
            <wp:simplePos x="0" y="0"/>
            <wp:positionH relativeFrom="margin">
              <wp:posOffset>-72390</wp:posOffset>
            </wp:positionH>
            <wp:positionV relativeFrom="paragraph">
              <wp:posOffset>80645</wp:posOffset>
            </wp:positionV>
            <wp:extent cx="1328939" cy="839470"/>
            <wp:effectExtent l="0" t="0" r="5080" b="0"/>
            <wp:wrapNone/>
            <wp:docPr id="172231172" name="Image 1" descr="Une image contenant texte, Objet de collection, Timbre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1172" name="Image 1" descr="Une image contenant texte, Objet de collection, Timbre, ar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939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7259F" w14:textId="0838594B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0" w14:textId="797E4697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1" w14:textId="5B640BEF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2" w14:textId="108BBA5F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3" w14:textId="0DE2906B" w:rsidR="00661C9C" w:rsidRDefault="008238BD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46CFABCA" wp14:editId="5A8FABCE">
            <wp:simplePos x="0" y="0"/>
            <wp:positionH relativeFrom="margin">
              <wp:posOffset>-88900</wp:posOffset>
            </wp:positionH>
            <wp:positionV relativeFrom="paragraph">
              <wp:posOffset>131445</wp:posOffset>
            </wp:positionV>
            <wp:extent cx="1358900" cy="863100"/>
            <wp:effectExtent l="0" t="0" r="0" b="0"/>
            <wp:wrapNone/>
            <wp:docPr id="1148649541" name="Image 2" descr="Une image contenant texte, fr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49541" name="Image 2" descr="Une image contenant texte, fru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8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725A4" w14:textId="65C64C11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5" w14:textId="337633A7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6" w14:textId="215B981C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7" w14:textId="31FFE65B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8" w14:textId="37464D6E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9" w14:textId="433ED306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A" w14:textId="325C25E5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B" w14:textId="5C77CEFF" w:rsidR="00661C9C" w:rsidRDefault="006F5B0E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E7725F0" wp14:editId="537CE219">
                <wp:simplePos x="0" y="0"/>
                <wp:positionH relativeFrom="column">
                  <wp:posOffset>-106012</wp:posOffset>
                </wp:positionH>
                <wp:positionV relativeFrom="paragraph">
                  <wp:posOffset>181008</wp:posOffset>
                </wp:positionV>
                <wp:extent cx="2937510" cy="2242185"/>
                <wp:effectExtent l="0" t="0" r="15240" b="24765"/>
                <wp:wrapNone/>
                <wp:docPr id="2068" name="Groupe 2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2242185"/>
                          <a:chOff x="0" y="0"/>
                          <a:chExt cx="2937510" cy="2242185"/>
                        </a:xfrm>
                      </wpg:grpSpPr>
                      <wpg:grpSp>
                        <wpg:cNvPr id="2069" name="Groupe 2069"/>
                        <wpg:cNvGrpSpPr/>
                        <wpg:grpSpPr>
                          <a:xfrm>
                            <a:off x="0" y="0"/>
                            <a:ext cx="2937510" cy="2242185"/>
                            <a:chOff x="0" y="-50809"/>
                            <a:chExt cx="2937510" cy="2243252"/>
                          </a:xfrm>
                        </wpg:grpSpPr>
                        <wps:wsp>
                          <wps:cNvPr id="2070" name="Rectangle à coins arrondis 2070"/>
                          <wps:cNvSpPr/>
                          <wps:spPr>
                            <a:xfrm>
                              <a:off x="0" y="118533"/>
                              <a:ext cx="2937510" cy="2073910"/>
                            </a:xfrm>
                            <a:prstGeom prst="roundRect">
                              <a:avLst>
                                <a:gd name="adj" fmla="val 6053"/>
                              </a:avLst>
                            </a:prstGeom>
                            <a:noFill/>
                            <a:ln w="2540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1" name="Zone de texte 2071"/>
                          <wps:cNvSpPr txBox="1"/>
                          <wps:spPr>
                            <a:xfrm>
                              <a:off x="143934" y="-50809"/>
                              <a:ext cx="2125131" cy="2370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77262F" w14:textId="77777777" w:rsidR="00915EB6" w:rsidRPr="00D41D1F" w:rsidRDefault="00915EB6" w:rsidP="00661C9C">
                                <w:pPr>
                                  <w:spacing w:before="100" w:beforeAutospacing="1" w:after="100" w:afterAutospacing="1"/>
                                  <w:rPr>
                                    <w:rFonts w:ascii="Montserrat" w:eastAsia="Times New Roman" w:hAnsi="Montserrat"/>
                                    <w:sz w:val="21"/>
                                    <w:szCs w:val="21"/>
                                    <w:lang w:eastAsia="fr-FR"/>
                                  </w:rPr>
                                </w:pPr>
                                <w:r w:rsidRPr="00D41D1F"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Timbres sp</w:t>
                                </w:r>
                                <w:r w:rsidRPr="00D41D1F">
                                  <w:rPr>
                                    <w:rFonts w:ascii="Montserrat" w:eastAsia="Times New Roman" w:hAnsi="Montserrat" w:cs="Cambria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é</w:t>
                                </w:r>
                                <w:r w:rsidRPr="00D41D1F"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 xml:space="preserve">ciaux </w:t>
                                </w:r>
                                <w:r w:rsidRPr="00D41D1F">
                                  <w:rPr>
                                    <w:rFonts w:ascii="Montserrat" w:eastAsia="Times New Roman" w:hAnsi="Montserrat" w:cs="Cambria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à</w:t>
                                </w:r>
                                <w:r w:rsidRPr="00D41D1F"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 xml:space="preserve"> tirage limit</w:t>
                                </w:r>
                                <w:r w:rsidRPr="00D41D1F">
                                  <w:rPr>
                                    <w:rFonts w:ascii="Montserrat" w:eastAsia="Times New Roman" w:hAnsi="Montserrat" w:cs="Cambria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é</w:t>
                                </w:r>
                              </w:p>
                              <w:p w14:paraId="2E772630" w14:textId="77777777" w:rsidR="00915EB6" w:rsidRPr="00C7242E" w:rsidRDefault="00915EB6" w:rsidP="00661C9C">
                                <w:pPr>
                                  <w:rPr>
                                    <w:rFonts w:ascii="Montserrat" w:hAnsi="Montserrat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72" name="Zone de texte 2072"/>
                        <wps:cNvSpPr txBox="1"/>
                        <wps:spPr>
                          <a:xfrm>
                            <a:off x="1337733" y="397043"/>
                            <a:ext cx="1524000" cy="17626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772631" w14:textId="716E4C8E" w:rsidR="00915EB6" w:rsidRPr="00D41D1F" w:rsidRDefault="00EF0D25" w:rsidP="00661C9C">
                              <w:pPr>
                                <w:spacing w:before="100" w:beforeAutospacing="1" w:after="100" w:afterAutospacing="1"/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2"/>
                                  <w:szCs w:val="21"/>
                                  <w:lang w:eastAsia="fr-FR"/>
                                </w:rPr>
                              </w:pPr>
                              <w:r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Produits spéciaux</w:t>
                              </w:r>
                              <w:r w:rsidR="00915EB6" w:rsidRPr="00D41D1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 xml:space="preserve"> destin</w:t>
                              </w:r>
                              <w:r w:rsidR="00915EB6" w:rsidRPr="00D41D1F">
                                <w:rPr>
                                  <w:rFonts w:ascii="Montserrat" w:eastAsia="Times New Roman" w:hAnsi="Montserrat" w:cs="Cambria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="00915EB6" w:rsidRPr="00D41D1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es aux collectionneurs : r</w:t>
                              </w:r>
                              <w:r w:rsidR="00915EB6" w:rsidRPr="00D41D1F">
                                <w:rPr>
                                  <w:rFonts w:ascii="Montserrat" w:eastAsia="Times New Roman" w:hAnsi="Montserrat" w:cs="Cambria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éé</w:t>
                              </w:r>
                              <w:r w:rsidR="00915EB6" w:rsidRPr="00D41D1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dition de timbres marquants, d</w:t>
                              </w:r>
                              <w:r w:rsidR="00915EB6" w:rsidRPr="00D41D1F">
                                <w:rPr>
                                  <w:rFonts w:ascii="Montserrat" w:eastAsia="Times New Roman" w:hAnsi="Montserrat" w:cs="Cambria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="00915EB6" w:rsidRPr="00D41D1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 xml:space="preserve">clinaisons nouvelles de certains timbres, </w:t>
                              </w:r>
                              <w:r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entiers postaux, timbres NFT…</w:t>
                              </w:r>
                            </w:p>
                            <w:p w14:paraId="2E772632" w14:textId="77777777" w:rsidR="00915EB6" w:rsidRPr="00D77AC1" w:rsidRDefault="00915EB6" w:rsidP="00661C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725F0" id="Groupe 2068" o:spid="_x0000_s1053" style="position:absolute;left:0;text-align:left;margin-left:-8.35pt;margin-top:14.25pt;width:231.3pt;height:176.55pt;z-index:251659776" coordsize="29375,22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">
                <v:group id="Groupe 2069" o:spid="_x0000_s1054" style="position:absolute;width:29375;height:22421" coordorigin=",-508" coordsize="29375,2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hP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0yX8vglPQK5/AAAA//8DAFBLAQItABQABgAIAAAAIQDb4fbL7gAAAIUBAAATAAAAAAAA&#10;AAAAAAAAAAAAAABbQ29udGVudF9UeXBlc10ueG1sUEsBAi0AFAAGAAgAAAAhAFr0LFu/AAAAFQEA&#10;AAsAAAAAAAAAAAAAAAAAHwEAAF9yZWxzLy5yZWxzUEsBAi0AFAAGAAgAAAAhAFoVWE/HAAAA3QAA&#10;AA8AAAAAAAAAAAAAAAAABwIAAGRycy9kb3ducmV2LnhtbFBLBQYAAAAAAwADALcAAAD7AgAAAAA=&#10;">
                  <v:roundrect id="Rectangle à coins arrondis 2070" o:spid="_x0000_s1055" style="position:absolute;top:1185;width:29375;height:20739;visibility:visible;mso-wrap-style:square;v-text-anchor:middle" arcsize="3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" filled="f" strokecolor="#404040 [2429]" strokeweight="2pt">
                    <v:stroke joinstyle="miter"/>
                  </v:roundrect>
                  <v:shape id="Zone de texte 2071" o:spid="_x0000_s1056" type="#_x0000_t202" style="position:absolute;left:1439;top:-508;width:21251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" fillcolor="white [3201]" stroked="f" strokeweight=".5pt">
                    <v:textbox>
                      <w:txbxContent>
                        <w:p w14:paraId="2E77262F" w14:textId="77777777" w:rsidR="00915EB6" w:rsidRPr="00D41D1F" w:rsidRDefault="00915EB6" w:rsidP="00661C9C">
                          <w:pPr>
                            <w:spacing w:before="100" w:beforeAutospacing="1" w:after="100" w:afterAutospacing="1"/>
                            <w:rPr>
                              <w:rFonts w:ascii="Montserrat" w:eastAsia="Times New Roman" w:hAnsi="Montserrat"/>
                              <w:sz w:val="21"/>
                              <w:szCs w:val="21"/>
                              <w:lang w:eastAsia="fr-FR"/>
                            </w:rPr>
                          </w:pPr>
                          <w:r w:rsidRPr="00D41D1F"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Timbres sp</w:t>
                          </w:r>
                          <w:r w:rsidRPr="00D41D1F">
                            <w:rPr>
                              <w:rFonts w:ascii="Montserrat" w:eastAsia="Times New Roman" w:hAnsi="Montserrat" w:cs="Cambria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é</w:t>
                          </w:r>
                          <w:r w:rsidRPr="00D41D1F"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 xml:space="preserve">ciaux </w:t>
                          </w:r>
                          <w:r w:rsidRPr="00D41D1F">
                            <w:rPr>
                              <w:rFonts w:ascii="Montserrat" w:eastAsia="Times New Roman" w:hAnsi="Montserrat" w:cs="Cambria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à</w:t>
                          </w:r>
                          <w:r w:rsidRPr="00D41D1F"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 xml:space="preserve"> tirage limit</w:t>
                          </w:r>
                          <w:r w:rsidRPr="00D41D1F">
                            <w:rPr>
                              <w:rFonts w:ascii="Montserrat" w:eastAsia="Times New Roman" w:hAnsi="Montserrat" w:cs="Cambria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é</w:t>
                          </w:r>
                        </w:p>
                        <w:p w14:paraId="2E772630" w14:textId="77777777" w:rsidR="00915EB6" w:rsidRPr="00C7242E" w:rsidRDefault="00915EB6" w:rsidP="00661C9C">
                          <w:pPr>
                            <w:rPr>
                              <w:rFonts w:ascii="Montserrat" w:hAnsi="Montserrat"/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Zone de texte 2072" o:spid="_x0000_s1057" type="#_x0000_t202" style="position:absolute;left:13377;top:3970;width:15240;height:17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" filled="f" stroked="f" strokeweight=".5pt">
                  <v:textbox>
                    <w:txbxContent>
                      <w:p w14:paraId="2E772631" w14:textId="716E4C8E" w:rsidR="00915EB6" w:rsidRPr="00D41D1F" w:rsidRDefault="00EF0D25" w:rsidP="00661C9C">
                        <w:pPr>
                          <w:spacing w:before="100" w:beforeAutospacing="1" w:after="100" w:afterAutospacing="1"/>
                          <w:rPr>
                            <w:rFonts w:ascii="Montserrat" w:eastAsia="Times New Roman" w:hAnsi="Montserrat"/>
                            <w:color w:val="000000" w:themeColor="text1"/>
                            <w:sz w:val="22"/>
                            <w:szCs w:val="21"/>
                            <w:lang w:eastAsia="fr-FR"/>
                          </w:rPr>
                        </w:pPr>
                        <w:r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Produits spéciaux</w:t>
                        </w:r>
                        <w:r w:rsidR="00915EB6" w:rsidRPr="00D41D1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 xml:space="preserve"> destin</w:t>
                        </w:r>
                        <w:r w:rsidR="00915EB6" w:rsidRPr="00D41D1F">
                          <w:rPr>
                            <w:rFonts w:ascii="Montserrat" w:eastAsia="Times New Roman" w:hAnsi="Montserrat" w:cs="Cambria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="00915EB6" w:rsidRPr="00D41D1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es aux collectionneurs : r</w:t>
                        </w:r>
                        <w:r w:rsidR="00915EB6" w:rsidRPr="00D41D1F">
                          <w:rPr>
                            <w:rFonts w:ascii="Montserrat" w:eastAsia="Times New Roman" w:hAnsi="Montserrat" w:cs="Cambria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éé</w:t>
                        </w:r>
                        <w:r w:rsidR="00915EB6" w:rsidRPr="00D41D1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dition de timbres marquants, d</w:t>
                        </w:r>
                        <w:r w:rsidR="00915EB6" w:rsidRPr="00D41D1F">
                          <w:rPr>
                            <w:rFonts w:ascii="Montserrat" w:eastAsia="Times New Roman" w:hAnsi="Montserrat" w:cs="Cambria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="00915EB6" w:rsidRPr="00D41D1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 xml:space="preserve">clinaisons nouvelles de certains timbres, </w:t>
                        </w:r>
                        <w:r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entiers postaux, timbres NFT…</w:t>
                        </w:r>
                      </w:p>
                      <w:p w14:paraId="2E772632" w14:textId="77777777" w:rsidR="00915EB6" w:rsidRPr="00D77AC1" w:rsidRDefault="00915EB6" w:rsidP="00661C9C"/>
                    </w:txbxContent>
                  </v:textbox>
                </v:shape>
              </v:group>
            </w:pict>
          </mc:Fallback>
        </mc:AlternateContent>
      </w:r>
      <w:r w:rsidR="00E9094E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E7725F2" wp14:editId="2E7725F3">
                <wp:simplePos x="0" y="0"/>
                <wp:positionH relativeFrom="column">
                  <wp:posOffset>3084195</wp:posOffset>
                </wp:positionH>
                <wp:positionV relativeFrom="paragraph">
                  <wp:posOffset>166158</wp:posOffset>
                </wp:positionV>
                <wp:extent cx="2937510" cy="2242185"/>
                <wp:effectExtent l="12700" t="0" r="8890" b="18415"/>
                <wp:wrapNone/>
                <wp:docPr id="2059" name="Groupe 2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2242185"/>
                          <a:chOff x="0" y="0"/>
                          <a:chExt cx="2937510" cy="2242185"/>
                        </a:xfrm>
                      </wpg:grpSpPr>
                      <wpg:grpSp>
                        <wpg:cNvPr id="2060" name="Groupe 2060"/>
                        <wpg:cNvGrpSpPr/>
                        <wpg:grpSpPr>
                          <a:xfrm>
                            <a:off x="0" y="0"/>
                            <a:ext cx="2937510" cy="2242185"/>
                            <a:chOff x="8540" y="0"/>
                            <a:chExt cx="2937510" cy="2242814"/>
                          </a:xfrm>
                        </wpg:grpSpPr>
                        <wpg:grpSp>
                          <wpg:cNvPr id="2061" name="Groupe 2061"/>
                          <wpg:cNvGrpSpPr/>
                          <wpg:grpSpPr>
                            <a:xfrm>
                              <a:off x="8540" y="0"/>
                              <a:ext cx="2937510" cy="2242814"/>
                              <a:chOff x="8540" y="-50800"/>
                              <a:chExt cx="2937510" cy="2243236"/>
                            </a:xfrm>
                          </wpg:grpSpPr>
                          <wps:wsp>
                            <wps:cNvPr id="2062" name="Rectangle à coins arrondis 2062"/>
                            <wps:cNvSpPr/>
                            <wps:spPr>
                              <a:xfrm>
                                <a:off x="8540" y="118526"/>
                                <a:ext cx="2937510" cy="2073910"/>
                              </a:xfrm>
                              <a:prstGeom prst="roundRect">
                                <a:avLst>
                                  <a:gd name="adj" fmla="val 6053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63" name="Zone de texte 2063"/>
                            <wps:cNvSpPr txBox="1"/>
                            <wps:spPr>
                              <a:xfrm>
                                <a:off x="135465" y="-50800"/>
                                <a:ext cx="1566409" cy="2370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772633" w14:textId="77777777" w:rsidR="00915EB6" w:rsidRPr="00FB042F" w:rsidRDefault="00915EB6" w:rsidP="00661C9C">
                                  <w:pPr>
                                    <w:rPr>
                                      <w:rFonts w:ascii="Montserrat" w:eastAsia="Times New Roman" w:hAnsi="Montserrat"/>
                                      <w:b/>
                                      <w:bCs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Montserrat" w:eastAsia="Times New Roman" w:hAnsi="Montserrat"/>
                                      <w:b/>
                                      <w:bCs/>
                                      <w:sz w:val="18"/>
                                      <w:szCs w:val="18"/>
                                      <w:lang w:eastAsia="fr-FR"/>
                                    </w:rPr>
                                    <w:t>Timbres personnalisés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64" name="Zone de texte 2064"/>
                          <wps:cNvSpPr txBox="1"/>
                          <wps:spPr>
                            <a:xfrm>
                              <a:off x="1117600" y="531286"/>
                              <a:ext cx="1750695" cy="14067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772634" w14:textId="77777777" w:rsidR="00915EB6" w:rsidRPr="00D41D1F" w:rsidRDefault="00915EB6" w:rsidP="00661C9C">
                                <w:pPr>
                                  <w:spacing w:before="100" w:beforeAutospacing="1" w:after="100" w:afterAutospacing="1"/>
                                  <w:rPr>
                                    <w:rFonts w:ascii="Montserrat" w:eastAsia="Times New Roman" w:hAnsi="Montserrat"/>
                                    <w:sz w:val="22"/>
                                    <w:szCs w:val="21"/>
                                    <w:lang w:eastAsia="fr-FR"/>
                                  </w:rPr>
                                </w:pPr>
                                <w:r w:rsidRPr="00D41D1F">
                                  <w:rPr>
                                    <w:rFonts w:ascii="Montserrat" w:eastAsia="Times New Roman" w:hAnsi="Montserrat"/>
                                    <w:sz w:val="20"/>
                                    <w:szCs w:val="18"/>
                                    <w:lang w:eastAsia="fr-FR"/>
                                  </w:rPr>
                                  <w:t xml:space="preserve">Ces </w:t>
                                </w:r>
                                <w:r>
                                  <w:rPr>
                                    <w:rFonts w:ascii="Montserrat" w:eastAsia="Times New Roman" w:hAnsi="Montserrat"/>
                                    <w:sz w:val="20"/>
                                    <w:szCs w:val="18"/>
                                    <w:lang w:eastAsia="fr-FR"/>
                                  </w:rPr>
                                  <w:t>timbres sur-mesure</w:t>
                                </w:r>
                                <w:r w:rsidRPr="00D41D1F">
                                  <w:rPr>
                                    <w:rFonts w:ascii="Montserrat" w:eastAsia="Times New Roman" w:hAnsi="Montserrat"/>
                                    <w:sz w:val="20"/>
                                    <w:szCs w:val="18"/>
                                    <w:lang w:eastAsia="fr-FR"/>
                                  </w:rPr>
                                  <w:t xml:space="preserve"> permettent aux particuliers, aux associations, aux entreprises de cr</w:t>
                                </w:r>
                                <w:r w:rsidRPr="00D41D1F">
                                  <w:rPr>
                                    <w:rFonts w:ascii="Montserrat" w:eastAsia="Times New Roman" w:hAnsi="Montserrat" w:cs="Cambria"/>
                                    <w:sz w:val="20"/>
                                    <w:szCs w:val="18"/>
                                    <w:lang w:eastAsia="fr-FR"/>
                                  </w:rPr>
                                  <w:t>é</w:t>
                                </w:r>
                                <w:r w:rsidRPr="00D41D1F">
                                  <w:rPr>
                                    <w:rFonts w:ascii="Montserrat" w:eastAsia="Times New Roman" w:hAnsi="Montserrat"/>
                                    <w:sz w:val="20"/>
                                    <w:szCs w:val="18"/>
                                    <w:lang w:eastAsia="fr-FR"/>
                                  </w:rPr>
                                  <w:t xml:space="preserve">er leur propre timbre avec le choix du visuel, du tirage et de la diffusion. </w:t>
                                </w:r>
                              </w:p>
                              <w:p w14:paraId="2E772635" w14:textId="77777777" w:rsidR="00915EB6" w:rsidRPr="009B505F" w:rsidRDefault="00915EB6" w:rsidP="00661C9C">
                                <w:pPr>
                                  <w:rPr>
                                    <w:rFonts w:ascii="Montserrat" w:hAnsi="Montserrat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65" name="Image 206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620" y="381964"/>
                            <a:ext cx="876300" cy="739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6" name="Image 206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62046" y="1226916"/>
                            <a:ext cx="890905" cy="744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7725F2" id="Groupe 2059" o:spid="_x0000_s1058" style="position:absolute;left:0;text-align:left;margin-left:242.85pt;margin-top:13.1pt;width:231.3pt;height:176.55pt;z-index:251660800" coordsize="29375,22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">
                <v:group id="Groupe 2060" o:spid="_x0000_s1059" style="position:absolute;width:29375;height:22421" coordorigin="85" coordsize="29375,2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/HS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2B/ehCcg0ycAAAD//wMAUEsBAi0AFAAGAAgAAAAhANvh9svuAAAAhQEAABMAAAAAAAAAAAAA&#10;AAAAAAAAAFtDb250ZW50X1R5cGVzXS54bWxQSwECLQAUAAYACAAAACEAWvQsW78AAAAVAQAACwAA&#10;AAAAAAAAAAAAAAAfAQAAX3JlbHMvLnJlbHNQSwECLQAUAAYACAAAACEAyy/x0sMAAADdAAAADwAA&#10;AAAAAAAAAAAAAAAHAgAAZHJzL2Rvd25yZXYueG1sUEsFBgAAAAADAAMAtwAAAPcCAAAAAA==&#10;">
                  <v:group id="Groupe 2061" o:spid="_x0000_s1060" style="position:absolute;left:85;width:29375;height:22428" coordorigin="85,-508" coordsize="29375,2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R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">
                    <v:roundrect id="Rectangle à coins arrondis 2062" o:spid="_x0000_s1061" style="position:absolute;left:85;top:1185;width:29375;height:20739;visibility:visible;mso-wrap-style:square;v-text-anchor:middle" arcsize="3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" filled="f" strokecolor="#404040 [2429]" strokeweight="2pt">
                      <v:stroke joinstyle="miter"/>
                    </v:roundrect>
                    <v:shape id="Zone de texte 2063" o:spid="_x0000_s1062" type="#_x0000_t202" style="position:absolute;left:1354;top:-508;width:15664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" fillcolor="white [3201]" stroked="f" strokeweight=".5pt">
                      <v:textbox>
                        <w:txbxContent>
                          <w:p w14:paraId="2E772633" w14:textId="77777777" w:rsidR="00915EB6" w:rsidRPr="00FB042F" w:rsidRDefault="00915EB6" w:rsidP="00661C9C">
                            <w:pPr>
                              <w:rPr>
                                <w:rFonts w:ascii="Montserrat" w:eastAsia="Times New Roman" w:hAnsi="Montserrat"/>
                                <w:b/>
                                <w:bCs/>
                                <w:sz w:val="18"/>
                                <w:szCs w:val="18"/>
                                <w:lang w:eastAsia="fr-FR"/>
                              </w:rPr>
                            </w:pPr>
                            <w:r>
                              <w:rPr>
                                <w:rFonts w:ascii="Montserrat" w:eastAsia="Times New Roman" w:hAnsi="Montserrat"/>
                                <w:b/>
                                <w:bCs/>
                                <w:sz w:val="18"/>
                                <w:szCs w:val="18"/>
                                <w:lang w:eastAsia="fr-FR"/>
                              </w:rPr>
                              <w:t>Timbres personnalisés</w:t>
                            </w:r>
                          </w:p>
                        </w:txbxContent>
                      </v:textbox>
                    </v:shape>
                  </v:group>
                  <v:shape id="Zone de texte 2064" o:spid="_x0000_s1063" type="#_x0000_t202" style="position:absolute;left:11176;top:5312;width:17506;height:14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cgEyAAAAN0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" filled="f" stroked="f" strokeweight=".5pt">
                    <v:textbox>
                      <w:txbxContent>
                        <w:p w14:paraId="2E772634" w14:textId="77777777" w:rsidR="00915EB6" w:rsidRPr="00D41D1F" w:rsidRDefault="00915EB6" w:rsidP="00661C9C">
                          <w:pPr>
                            <w:spacing w:before="100" w:beforeAutospacing="1" w:after="100" w:afterAutospacing="1"/>
                            <w:rPr>
                              <w:rFonts w:ascii="Montserrat" w:eastAsia="Times New Roman" w:hAnsi="Montserrat"/>
                              <w:sz w:val="22"/>
                              <w:szCs w:val="21"/>
                              <w:lang w:eastAsia="fr-FR"/>
                            </w:rPr>
                          </w:pPr>
                          <w:r w:rsidRPr="00D41D1F">
                            <w:rPr>
                              <w:rFonts w:ascii="Montserrat" w:eastAsia="Times New Roman" w:hAnsi="Montserrat"/>
                              <w:sz w:val="20"/>
                              <w:szCs w:val="18"/>
                              <w:lang w:eastAsia="fr-FR"/>
                            </w:rPr>
                            <w:t xml:space="preserve">Ces </w:t>
                          </w:r>
                          <w:r>
                            <w:rPr>
                              <w:rFonts w:ascii="Montserrat" w:eastAsia="Times New Roman" w:hAnsi="Montserrat"/>
                              <w:sz w:val="20"/>
                              <w:szCs w:val="18"/>
                              <w:lang w:eastAsia="fr-FR"/>
                            </w:rPr>
                            <w:t>timbres sur-mesure</w:t>
                          </w:r>
                          <w:r w:rsidRPr="00D41D1F">
                            <w:rPr>
                              <w:rFonts w:ascii="Montserrat" w:eastAsia="Times New Roman" w:hAnsi="Montserrat"/>
                              <w:sz w:val="20"/>
                              <w:szCs w:val="18"/>
                              <w:lang w:eastAsia="fr-FR"/>
                            </w:rPr>
                            <w:t xml:space="preserve"> permettent aux particuliers, aux associations, aux entreprises de cr</w:t>
                          </w:r>
                          <w:r w:rsidRPr="00D41D1F">
                            <w:rPr>
                              <w:rFonts w:ascii="Montserrat" w:eastAsia="Times New Roman" w:hAnsi="Montserrat" w:cs="Cambria"/>
                              <w:sz w:val="20"/>
                              <w:szCs w:val="18"/>
                              <w:lang w:eastAsia="fr-FR"/>
                            </w:rPr>
                            <w:t>é</w:t>
                          </w:r>
                          <w:r w:rsidRPr="00D41D1F">
                            <w:rPr>
                              <w:rFonts w:ascii="Montserrat" w:eastAsia="Times New Roman" w:hAnsi="Montserrat"/>
                              <w:sz w:val="20"/>
                              <w:szCs w:val="18"/>
                              <w:lang w:eastAsia="fr-FR"/>
                            </w:rPr>
                            <w:t xml:space="preserve">er leur propre timbre avec le choix du visuel, du tirage et de la diffusion. </w:t>
                          </w:r>
                        </w:p>
                        <w:p w14:paraId="2E772635" w14:textId="77777777" w:rsidR="00915EB6" w:rsidRPr="009B505F" w:rsidRDefault="00915EB6" w:rsidP="00661C9C">
                          <w:pPr>
                            <w:rPr>
                              <w:rFonts w:ascii="Montserrat" w:hAnsi="Montserrat"/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65" o:spid="_x0000_s1064" type="#_x0000_t75" style="position:absolute;left:1736;top:3819;width:8763;height:7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">
                  <v:imagedata r:id="rId31" o:title=""/>
                </v:shape>
                <v:shape id="Image 2066" o:spid="_x0000_s1065" type="#_x0000_t75" style="position:absolute;left:1620;top:12269;width:8909;height:74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">
                  <v:imagedata r:id="rId32" o:title=""/>
                </v:shape>
              </v:group>
            </w:pict>
          </mc:Fallback>
        </mc:AlternateContent>
      </w:r>
    </w:p>
    <w:p w14:paraId="2E7725AC" w14:textId="498089D5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D" w14:textId="29000529" w:rsidR="00661C9C" w:rsidRDefault="002E5F2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3A0E3B61" wp14:editId="00D2ACBF">
            <wp:simplePos x="0" y="0"/>
            <wp:positionH relativeFrom="margin">
              <wp:align>left</wp:align>
            </wp:positionH>
            <wp:positionV relativeFrom="paragraph">
              <wp:posOffset>106045</wp:posOffset>
            </wp:positionV>
            <wp:extent cx="1270000" cy="980440"/>
            <wp:effectExtent l="0" t="0" r="6350" b="0"/>
            <wp:wrapNone/>
            <wp:docPr id="1288370622" name="Image 1" descr="Une image contenant Timbre, ti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70622" name="Image 1" descr="Une image contenant Timbre, ti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725AE" w14:textId="42895148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F" w14:textId="0B9A5815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0" w14:textId="77777777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1" w14:textId="77777777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2" w14:textId="77777777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3" w14:textId="1AEB3BF6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4" w14:textId="6C270949" w:rsidR="00661C9C" w:rsidRDefault="007D1761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309C161A" wp14:editId="050F5E30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219200" cy="822960"/>
            <wp:effectExtent l="0" t="0" r="0" b="0"/>
            <wp:wrapNone/>
            <wp:docPr id="1017780772" name="Image 1" descr="Une image contenant lit, texte, intérieur, Magent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80772" name="Image 1" descr="Une image contenant lit, texte, intérieur, Magenta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725B5" w14:textId="7B505818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6" w14:textId="77777777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7" w14:textId="77777777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8" w14:textId="77777777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9" w14:textId="536559E5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A" w14:textId="5382789C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B" w14:textId="77777777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C" w14:textId="77777777" w:rsidR="00661C9C" w:rsidRPr="00234CE9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  <w:sectPr w:rsidR="00661C9C" w:rsidRPr="00234CE9" w:rsidSect="003859DE">
          <w:headerReference w:type="default" r:id="rId35"/>
          <w:footerReference w:type="default" r:id="rId36"/>
          <w:headerReference w:type="first" r:id="rId37"/>
          <w:footerReference w:type="first" r:id="rId38"/>
          <w:pgSz w:w="11906" w:h="16838" w:code="9"/>
          <w:pgMar w:top="1276" w:right="1361" w:bottom="142" w:left="1588" w:header="0" w:footer="425" w:gutter="0"/>
          <w:cols w:space="708"/>
          <w:titlePg/>
          <w:docGrid w:linePitch="360"/>
        </w:sectPr>
      </w:pPr>
    </w:p>
    <w:p w14:paraId="2E7725BD" w14:textId="77777777" w:rsidR="00FC5A9A" w:rsidRPr="00735B47" w:rsidRDefault="00FC5A9A" w:rsidP="00FC5A9A">
      <w:pPr>
        <w:tabs>
          <w:tab w:val="left" w:pos="9180"/>
        </w:tabs>
        <w:ind w:right="26"/>
        <w:rPr>
          <w:rFonts w:ascii="Montserrat" w:hAnsi="Montserrat"/>
          <w:color w:val="C00000"/>
        </w:rPr>
      </w:pPr>
    </w:p>
    <w:sectPr w:rsidR="00FC5A9A" w:rsidRPr="00735B47" w:rsidSect="00177C27">
      <w:headerReference w:type="default" r:id="rId39"/>
      <w:footerReference w:type="default" r:id="rId40"/>
      <w:type w:val="continuous"/>
      <w:pgSz w:w="11906" w:h="16838" w:code="9"/>
      <w:pgMar w:top="2393" w:right="1361" w:bottom="340" w:left="1588" w:header="0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E06BA" w14:textId="77777777" w:rsidR="00791A5F" w:rsidRDefault="00791A5F">
      <w:r>
        <w:separator/>
      </w:r>
    </w:p>
  </w:endnote>
  <w:endnote w:type="continuationSeparator" w:id="0">
    <w:p w14:paraId="651A95C9" w14:textId="77777777" w:rsidR="00791A5F" w:rsidRDefault="00791A5F">
      <w:r>
        <w:continuationSeparator/>
      </w:r>
    </w:p>
  </w:endnote>
  <w:endnote w:type="continuationNotice" w:id="1">
    <w:p w14:paraId="07CA5AFA" w14:textId="77777777" w:rsidR="00791A5F" w:rsidRDefault="00791A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Next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-Medium"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DIN-Light"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725FE" w14:textId="77777777" w:rsidR="00915EB6" w:rsidRPr="006B3504" w:rsidRDefault="00915EB6" w:rsidP="00177C27">
    <w:pPr>
      <w:autoSpaceDE w:val="0"/>
      <w:autoSpaceDN w:val="0"/>
      <w:adjustRightInd w:val="0"/>
      <w:spacing w:before="20"/>
      <w:ind w:left="-70"/>
      <w:jc w:val="both"/>
      <w:rPr>
        <w:rFonts w:ascii="Verdana" w:hAnsi="Verdana"/>
        <w:sz w:val="12"/>
        <w:szCs w:val="13"/>
      </w:rPr>
    </w:pPr>
  </w:p>
  <w:p w14:paraId="2E7725FF" w14:textId="77777777" w:rsidR="00915EB6" w:rsidRDefault="00915EB6">
    <w:pPr>
      <w:rPr>
        <w:rFonts w:ascii="Verdana" w:hAnsi="Verdana"/>
        <w:sz w:val="12"/>
        <w:szCs w:val="13"/>
      </w:rPr>
    </w:pPr>
  </w:p>
  <w:p w14:paraId="2E772600" w14:textId="77777777" w:rsidR="00915EB6" w:rsidRDefault="00915EB6">
    <w:pPr>
      <w:rPr>
        <w:rFonts w:ascii="Verdana" w:hAnsi="Verdana"/>
        <w:sz w:val="12"/>
        <w:szCs w:val="1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7260D" w14:textId="2D1220DB" w:rsidR="00915EB6" w:rsidRPr="00915EB6" w:rsidRDefault="00A41229" w:rsidP="00D70B7A">
    <w:pPr>
      <w:autoSpaceDE w:val="0"/>
      <w:autoSpaceDN w:val="0"/>
      <w:adjustRightInd w:val="0"/>
      <w:rPr>
        <w:rFonts w:ascii="Montserrat" w:hAnsi="Montserrat" w:cs="DIN-Light"/>
        <w:color w:val="000000"/>
        <w:sz w:val="14"/>
        <w:szCs w:val="14"/>
      </w:rPr>
    </w:pPr>
    <w:r w:rsidRPr="00A41229">
      <w:rPr>
        <w:rFonts w:ascii="Montserrat" w:hAnsi="Montserrat" w:cs="DIN-Medium"/>
        <w:color w:val="1A1A1A"/>
        <w:sz w:val="14"/>
        <w:szCs w:val="14"/>
      </w:rPr>
      <w:t>111 boulevard Brune – CP D142 - 75618 PARIS CEDEX 14</w:t>
    </w:r>
    <w:r w:rsidRPr="00A41229">
      <w:rPr>
        <w:rFonts w:ascii="Montserrat" w:hAnsi="Montserrat" w:cs="DIN-Medium"/>
        <w:b/>
        <w:bCs/>
        <w:color w:val="1A1A1A"/>
        <w:sz w:val="14"/>
        <w:szCs w:val="14"/>
      </w:rPr>
      <w:t xml:space="preserve"> </w:t>
    </w:r>
    <w:r>
      <w:rPr>
        <w:rFonts w:ascii="Montserrat" w:hAnsi="Montserrat" w:cs="DIN-Medium"/>
        <w:b/>
        <w:bCs/>
        <w:color w:val="1A1A1A"/>
        <w:sz w:val="14"/>
        <w:szCs w:val="14"/>
      </w:rPr>
      <w:t xml:space="preserve">- </w:t>
    </w:r>
    <w:r w:rsidR="00915EB6" w:rsidRPr="00C94CE3">
      <w:rPr>
        <w:rFonts w:ascii="Montserrat" w:hAnsi="Montserrat" w:cs="DIN-Medium"/>
        <w:color w:val="1A1A1A"/>
        <w:sz w:val="14"/>
        <w:szCs w:val="14"/>
      </w:rPr>
      <w:t xml:space="preserve">La Poste - </w:t>
    </w:r>
    <w:r w:rsidR="00915EB6" w:rsidRPr="00C94CE3">
      <w:rPr>
        <w:rFonts w:ascii="Montserrat" w:hAnsi="Montserrat" w:cs="DIN-Light"/>
        <w:color w:val="1A1A1A"/>
        <w:sz w:val="14"/>
        <w:szCs w:val="14"/>
      </w:rPr>
      <w:t xml:space="preserve">Société anonyme au capital de </w:t>
    </w:r>
    <w:r w:rsidR="00915EB6" w:rsidRPr="00DC23FB">
      <w:rPr>
        <w:rFonts w:ascii="Montserrat" w:hAnsi="Montserrat"/>
        <w:sz w:val="13"/>
        <w:szCs w:val="13"/>
      </w:rPr>
      <w:t xml:space="preserve">5 857 785 </w:t>
    </w:r>
    <w:r w:rsidR="00437E9F" w:rsidRPr="00DC23FB">
      <w:rPr>
        <w:rFonts w:ascii="Montserrat" w:hAnsi="Montserrat"/>
        <w:sz w:val="13"/>
        <w:szCs w:val="13"/>
      </w:rPr>
      <w:t>892</w:t>
    </w:r>
    <w:r w:rsidR="00437E9F">
      <w:rPr>
        <w:rFonts w:ascii="Montserrat" w:hAnsi="Montserrat"/>
        <w:sz w:val="13"/>
        <w:szCs w:val="13"/>
      </w:rPr>
      <w:t xml:space="preserve"> </w:t>
    </w:r>
    <w:r w:rsidR="00437E9F" w:rsidRPr="00C94CE3">
      <w:rPr>
        <w:rFonts w:ascii="Montserrat" w:hAnsi="Montserrat"/>
        <w:sz w:val="13"/>
        <w:szCs w:val="13"/>
      </w:rPr>
      <w:t>euros</w:t>
    </w:r>
    <w:r w:rsidR="00915EB6" w:rsidRPr="00C94CE3">
      <w:rPr>
        <w:rFonts w:ascii="Montserrat" w:hAnsi="Montserrat" w:cs="DIN-Light"/>
        <w:color w:val="1A1A1A"/>
        <w:sz w:val="14"/>
        <w:szCs w:val="14"/>
      </w:rPr>
      <w:t xml:space="preserve"> - 356 000 000 RCS PARIS</w:t>
    </w:r>
    <w:r w:rsidR="00915EB6">
      <w:rPr>
        <w:rFonts w:ascii="Montserrat" w:hAnsi="Montserrat" w:cs="DIN-Light"/>
        <w:color w:val="1A1A1A"/>
        <w:sz w:val="14"/>
        <w:szCs w:val="14"/>
      </w:rPr>
      <w:t xml:space="preserve"> </w:t>
    </w:r>
    <w:r w:rsidR="00915EB6" w:rsidRPr="00C94CE3">
      <w:rPr>
        <w:rFonts w:ascii="Montserrat" w:hAnsi="Montserrat" w:cs="DIN-Light"/>
        <w:color w:val="000000"/>
        <w:sz w:val="14"/>
        <w:szCs w:val="14"/>
      </w:rPr>
      <w:t>Siège social : 9 rue du Colonel Pierre Avia</w:t>
    </w:r>
    <w:r w:rsidR="00915EB6">
      <w:rPr>
        <w:rFonts w:ascii="Montserrat" w:hAnsi="Montserrat" w:cs="DIN-Light"/>
        <w:color w:val="000000"/>
        <w:sz w:val="14"/>
        <w:szCs w:val="14"/>
      </w:rPr>
      <w:t>- 75757 PARIS CEDEX 15</w:t>
    </w:r>
  </w:p>
  <w:p w14:paraId="2E77260E" w14:textId="77777777" w:rsidR="00915EB6" w:rsidRPr="00EE7474" w:rsidRDefault="00915EB6" w:rsidP="00177C27">
    <w:pPr>
      <w:autoSpaceDE w:val="0"/>
      <w:autoSpaceDN w:val="0"/>
      <w:adjustRightInd w:val="0"/>
      <w:jc w:val="both"/>
      <w:rPr>
        <w:rFonts w:ascii="Verdana" w:hAnsi="Verdana"/>
        <w:color w:val="000000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72611" w14:textId="77777777" w:rsidR="00915EB6" w:rsidRPr="00B54187" w:rsidRDefault="00915EB6" w:rsidP="00D70B7A">
    <w:pPr>
      <w:autoSpaceDE w:val="0"/>
      <w:autoSpaceDN w:val="0"/>
      <w:adjustRightInd w:val="0"/>
      <w:spacing w:before="20" w:after="60"/>
      <w:ind w:left="-68"/>
      <w:jc w:val="both"/>
      <w:rPr>
        <w:rFonts w:ascii="Verdana" w:hAnsi="Verdana"/>
        <w:sz w:val="12"/>
        <w:szCs w:val="13"/>
      </w:rPr>
    </w:pPr>
  </w:p>
  <w:p w14:paraId="2E772612" w14:textId="77777777" w:rsidR="00915EB6" w:rsidRPr="00B54187" w:rsidRDefault="00915EB6" w:rsidP="00177C27">
    <w:pPr>
      <w:autoSpaceDE w:val="0"/>
      <w:autoSpaceDN w:val="0"/>
      <w:adjustRightInd w:val="0"/>
      <w:spacing w:before="20"/>
      <w:ind w:left="-70"/>
      <w:jc w:val="both"/>
      <w:rPr>
        <w:rFonts w:ascii="Verdana" w:hAnsi="Verdana"/>
        <w:sz w:val="12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91544" w14:textId="77777777" w:rsidR="00791A5F" w:rsidRDefault="00791A5F">
      <w:r>
        <w:separator/>
      </w:r>
    </w:p>
  </w:footnote>
  <w:footnote w:type="continuationSeparator" w:id="0">
    <w:p w14:paraId="4096AC56" w14:textId="77777777" w:rsidR="00791A5F" w:rsidRDefault="00791A5F">
      <w:r>
        <w:continuationSeparator/>
      </w:r>
    </w:p>
  </w:footnote>
  <w:footnote w:type="continuationNotice" w:id="1">
    <w:p w14:paraId="0ED75440" w14:textId="77777777" w:rsidR="00791A5F" w:rsidRDefault="00791A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725FB" w14:textId="77777777" w:rsidR="00915EB6" w:rsidRDefault="00915EB6" w:rsidP="00177C27">
    <w:pPr>
      <w:pStyle w:val="En-tte"/>
      <w:rPr>
        <w:rFonts w:ascii="Verdana" w:hAnsi="Verdana"/>
        <w:sz w:val="20"/>
        <w:szCs w:val="20"/>
      </w:rPr>
    </w:pPr>
  </w:p>
  <w:p w14:paraId="2E7725FC" w14:textId="77777777" w:rsidR="00915EB6" w:rsidRPr="000D4DBF" w:rsidRDefault="00915EB6" w:rsidP="00177C27">
    <w:pPr>
      <w:pStyle w:val="En-tte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72601" w14:textId="77777777" w:rsidR="00915EB6" w:rsidRDefault="00915EB6">
    <w:pPr>
      <w:pStyle w:val="En-tte"/>
    </w:pPr>
  </w:p>
  <w:p w14:paraId="2E772602" w14:textId="77777777" w:rsidR="00915EB6" w:rsidRDefault="00915EB6">
    <w:pPr>
      <w:pStyle w:val="En-tte"/>
    </w:pPr>
  </w:p>
  <w:p w14:paraId="2E772603" w14:textId="77777777" w:rsidR="00915EB6" w:rsidRDefault="00915EB6">
    <w:pPr>
      <w:pStyle w:val="En-tte"/>
    </w:pPr>
  </w:p>
  <w:p w14:paraId="2E772604" w14:textId="77777777" w:rsidR="00915EB6" w:rsidRDefault="00915EB6">
    <w:pPr>
      <w:pStyle w:val="En-tte"/>
    </w:pPr>
  </w:p>
  <w:p w14:paraId="2E772605" w14:textId="77777777" w:rsidR="00915EB6" w:rsidRDefault="00915EB6">
    <w:pPr>
      <w:pStyle w:val="En-tte"/>
    </w:pPr>
  </w:p>
  <w:p w14:paraId="2E772606" w14:textId="77777777" w:rsidR="00915EB6" w:rsidRDefault="00915EB6">
    <w:pPr>
      <w:pStyle w:val="En-tte"/>
    </w:pPr>
  </w:p>
  <w:p w14:paraId="2E772607" w14:textId="77777777" w:rsidR="00915EB6" w:rsidRDefault="00915EB6">
    <w:pPr>
      <w:pStyle w:val="En-tte"/>
    </w:pPr>
  </w:p>
  <w:p w14:paraId="2E772608" w14:textId="77777777" w:rsidR="00915EB6" w:rsidRDefault="00915EB6">
    <w:pPr>
      <w:pStyle w:val="En-tte"/>
      <w:rPr>
        <w:rFonts w:ascii="Verdana" w:hAnsi="Verdana" w:cs="Arial"/>
        <w:color w:val="707173"/>
        <w:sz w:val="16"/>
        <w:szCs w:val="14"/>
      </w:rPr>
    </w:pPr>
  </w:p>
  <w:p w14:paraId="2E772609" w14:textId="77777777" w:rsidR="00915EB6" w:rsidRDefault="00915EB6">
    <w:pPr>
      <w:pStyle w:val="En-tte"/>
      <w:rPr>
        <w:rFonts w:ascii="Verdana" w:hAnsi="Verdana" w:cs="Arial"/>
        <w:color w:val="707173"/>
        <w:sz w:val="16"/>
        <w:szCs w:val="14"/>
      </w:rPr>
    </w:pPr>
  </w:p>
  <w:p w14:paraId="2E77260A" w14:textId="77777777" w:rsidR="00915EB6" w:rsidRPr="009248AC" w:rsidRDefault="00915EB6">
    <w:pPr>
      <w:pStyle w:val="En-tte"/>
      <w:rPr>
        <w:rFonts w:ascii="Montserrat" w:hAnsi="Montserrat"/>
      </w:rPr>
    </w:pPr>
    <w:r>
      <w:rPr>
        <w:rFonts w:ascii="Montserrat" w:hAnsi="Montserrat" w:cs="Arial"/>
        <w:color w:val="707173"/>
        <w:sz w:val="16"/>
        <w:szCs w:val="14"/>
      </w:rPr>
      <w:t>PHILA</w:t>
    </w:r>
    <w:r w:rsidRPr="009248AC">
      <w:rPr>
        <w:rFonts w:ascii="Montserrat" w:hAnsi="Montserrat" w:cs="Arial"/>
        <w:color w:val="707173"/>
        <w:sz w:val="16"/>
        <w:szCs w:val="14"/>
      </w:rPr>
      <w:t>POSTE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7260F" w14:textId="77777777" w:rsidR="00915EB6" w:rsidRDefault="00915EB6" w:rsidP="00177C27">
    <w:pPr>
      <w:pStyle w:val="En-tte"/>
      <w:rPr>
        <w:rFonts w:ascii="Verdana" w:hAnsi="Verdana"/>
        <w:sz w:val="20"/>
        <w:szCs w:val="20"/>
      </w:rPr>
    </w:pPr>
  </w:p>
  <w:p w14:paraId="2E772610" w14:textId="77777777" w:rsidR="00915EB6" w:rsidRPr="000D4DBF" w:rsidRDefault="00915EB6" w:rsidP="00177C27">
    <w:pPr>
      <w:pStyle w:val="En-tte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E92E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DB6971"/>
    <w:multiLevelType w:val="multilevel"/>
    <w:tmpl w:val="E2522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5D5756"/>
    <w:multiLevelType w:val="hybridMultilevel"/>
    <w:tmpl w:val="A3AA260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316AB6"/>
    <w:multiLevelType w:val="multilevel"/>
    <w:tmpl w:val="2B0A9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F95B60"/>
    <w:multiLevelType w:val="multilevel"/>
    <w:tmpl w:val="79289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D2567F"/>
    <w:multiLevelType w:val="multilevel"/>
    <w:tmpl w:val="0DAAA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BD5943"/>
    <w:multiLevelType w:val="hybridMultilevel"/>
    <w:tmpl w:val="BF42E02E"/>
    <w:lvl w:ilvl="0" w:tplc="2206B4BA">
      <w:numFmt w:val="bullet"/>
      <w:lvlText w:val="-"/>
      <w:lvlJc w:val="left"/>
      <w:pPr>
        <w:ind w:left="720" w:hanging="360"/>
      </w:pPr>
      <w:rPr>
        <w:rFonts w:ascii="Montserrat" w:eastAsia="MS Mincho" w:hAnsi="Montserrat" w:cs="Verdana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4058AF"/>
    <w:multiLevelType w:val="hybridMultilevel"/>
    <w:tmpl w:val="0186EBAA"/>
    <w:lvl w:ilvl="0" w:tplc="746CAD54">
      <w:start w:val="1919"/>
      <w:numFmt w:val="bullet"/>
      <w:lvlText w:val="-"/>
      <w:lvlJc w:val="left"/>
      <w:pPr>
        <w:ind w:left="720" w:hanging="360"/>
      </w:pPr>
      <w:rPr>
        <w:rFonts w:ascii="Montserrat" w:eastAsia="MS Mincho" w:hAnsi="Montserrat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540E17"/>
    <w:multiLevelType w:val="hybridMultilevel"/>
    <w:tmpl w:val="296EDB1C"/>
    <w:lvl w:ilvl="0" w:tplc="B994F1A6">
      <w:numFmt w:val="bullet"/>
      <w:lvlText w:val="-"/>
      <w:lvlJc w:val="left"/>
      <w:pPr>
        <w:ind w:left="1080" w:hanging="360"/>
      </w:pPr>
      <w:rPr>
        <w:rFonts w:ascii="Montserrat" w:eastAsia="MS Mincho" w:hAnsi="Montserrat" w:cs="Verdana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A147AD6"/>
    <w:multiLevelType w:val="hybridMultilevel"/>
    <w:tmpl w:val="2D929664"/>
    <w:lvl w:ilvl="0" w:tplc="84D0C1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8B21BE"/>
    <w:multiLevelType w:val="hybridMultilevel"/>
    <w:tmpl w:val="A8C89060"/>
    <w:lvl w:ilvl="0" w:tplc="EB2A3278">
      <w:numFmt w:val="bullet"/>
      <w:lvlText w:val="-"/>
      <w:lvlJc w:val="left"/>
      <w:pPr>
        <w:ind w:left="720" w:hanging="360"/>
      </w:pPr>
      <w:rPr>
        <w:rFonts w:ascii="Montserrat" w:eastAsia="MS Mincho" w:hAnsi="Montserrat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65504A"/>
    <w:multiLevelType w:val="hybridMultilevel"/>
    <w:tmpl w:val="B8786EE0"/>
    <w:lvl w:ilvl="0" w:tplc="48C89DCA">
      <w:start w:val="5"/>
      <w:numFmt w:val="bullet"/>
      <w:lvlText w:val="-"/>
      <w:lvlJc w:val="left"/>
      <w:pPr>
        <w:ind w:left="720" w:hanging="360"/>
      </w:pPr>
      <w:rPr>
        <w:rFonts w:ascii="Montserrat" w:eastAsia="MS Mincho" w:hAnsi="Montserrat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62D26"/>
    <w:multiLevelType w:val="hybridMultilevel"/>
    <w:tmpl w:val="5E181CC0"/>
    <w:lvl w:ilvl="0" w:tplc="B420A6E6">
      <w:start w:val="111"/>
      <w:numFmt w:val="bullet"/>
      <w:lvlText w:val="-"/>
      <w:lvlJc w:val="left"/>
      <w:pPr>
        <w:ind w:left="720" w:hanging="360"/>
      </w:pPr>
      <w:rPr>
        <w:rFonts w:ascii="Montserrat" w:eastAsia="MS Mincho" w:hAnsi="Montserrat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4099288">
    <w:abstractNumId w:val="0"/>
  </w:num>
  <w:num w:numId="2" w16cid:durableId="1594434052">
    <w:abstractNumId w:val="1"/>
  </w:num>
  <w:num w:numId="3" w16cid:durableId="1536237304">
    <w:abstractNumId w:val="3"/>
  </w:num>
  <w:num w:numId="4" w16cid:durableId="1360860451">
    <w:abstractNumId w:val="5"/>
  </w:num>
  <w:num w:numId="5" w16cid:durableId="2108847816">
    <w:abstractNumId w:val="4"/>
  </w:num>
  <w:num w:numId="6" w16cid:durableId="2060588285">
    <w:abstractNumId w:val="12"/>
  </w:num>
  <w:num w:numId="7" w16cid:durableId="199366626">
    <w:abstractNumId w:val="6"/>
  </w:num>
  <w:num w:numId="8" w16cid:durableId="2130051785">
    <w:abstractNumId w:val="7"/>
  </w:num>
  <w:num w:numId="9" w16cid:durableId="655763806">
    <w:abstractNumId w:val="2"/>
  </w:num>
  <w:num w:numId="10" w16cid:durableId="410007783">
    <w:abstractNumId w:val="11"/>
  </w:num>
  <w:num w:numId="11" w16cid:durableId="1509518647">
    <w:abstractNumId w:val="8"/>
  </w:num>
  <w:num w:numId="12" w16cid:durableId="1119645834">
    <w:abstractNumId w:val="10"/>
  </w:num>
  <w:num w:numId="13" w16cid:durableId="11458556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FEC"/>
    <w:rsid w:val="00001FF6"/>
    <w:rsid w:val="00004C1F"/>
    <w:rsid w:val="00005B79"/>
    <w:rsid w:val="00007E88"/>
    <w:rsid w:val="00022970"/>
    <w:rsid w:val="00023AA1"/>
    <w:rsid w:val="000253D0"/>
    <w:rsid w:val="00025B75"/>
    <w:rsid w:val="00026E9C"/>
    <w:rsid w:val="00035814"/>
    <w:rsid w:val="00035EB2"/>
    <w:rsid w:val="00040030"/>
    <w:rsid w:val="000444C0"/>
    <w:rsid w:val="00044C3B"/>
    <w:rsid w:val="0004502B"/>
    <w:rsid w:val="0004518A"/>
    <w:rsid w:val="000456E0"/>
    <w:rsid w:val="00046C33"/>
    <w:rsid w:val="000518B3"/>
    <w:rsid w:val="0005228E"/>
    <w:rsid w:val="00052464"/>
    <w:rsid w:val="00055E46"/>
    <w:rsid w:val="00061B22"/>
    <w:rsid w:val="000622F9"/>
    <w:rsid w:val="0006602B"/>
    <w:rsid w:val="00080958"/>
    <w:rsid w:val="000869EA"/>
    <w:rsid w:val="00090412"/>
    <w:rsid w:val="000929DE"/>
    <w:rsid w:val="00094D27"/>
    <w:rsid w:val="00097859"/>
    <w:rsid w:val="000A419C"/>
    <w:rsid w:val="000A6BFA"/>
    <w:rsid w:val="000A6F9A"/>
    <w:rsid w:val="000B05FF"/>
    <w:rsid w:val="000B3089"/>
    <w:rsid w:val="000C25B0"/>
    <w:rsid w:val="000C5D10"/>
    <w:rsid w:val="000D0429"/>
    <w:rsid w:val="000D1303"/>
    <w:rsid w:val="000D2339"/>
    <w:rsid w:val="000D4EC9"/>
    <w:rsid w:val="000D744C"/>
    <w:rsid w:val="000F1718"/>
    <w:rsid w:val="000F3440"/>
    <w:rsid w:val="000F46D1"/>
    <w:rsid w:val="000F7E88"/>
    <w:rsid w:val="001022AF"/>
    <w:rsid w:val="001035BA"/>
    <w:rsid w:val="0010508D"/>
    <w:rsid w:val="00107945"/>
    <w:rsid w:val="00110661"/>
    <w:rsid w:val="001136B7"/>
    <w:rsid w:val="001175D5"/>
    <w:rsid w:val="00121392"/>
    <w:rsid w:val="00121400"/>
    <w:rsid w:val="0012194A"/>
    <w:rsid w:val="001227D4"/>
    <w:rsid w:val="00124494"/>
    <w:rsid w:val="0012512A"/>
    <w:rsid w:val="00126C0C"/>
    <w:rsid w:val="001365FD"/>
    <w:rsid w:val="001417FF"/>
    <w:rsid w:val="001436B5"/>
    <w:rsid w:val="001465B1"/>
    <w:rsid w:val="00147263"/>
    <w:rsid w:val="00155402"/>
    <w:rsid w:val="0016104A"/>
    <w:rsid w:val="00162BF0"/>
    <w:rsid w:val="00171A0E"/>
    <w:rsid w:val="00172747"/>
    <w:rsid w:val="00173250"/>
    <w:rsid w:val="00174A09"/>
    <w:rsid w:val="001763D4"/>
    <w:rsid w:val="00177C27"/>
    <w:rsid w:val="001906AE"/>
    <w:rsid w:val="0019494A"/>
    <w:rsid w:val="00196C1B"/>
    <w:rsid w:val="00197666"/>
    <w:rsid w:val="001A05FD"/>
    <w:rsid w:val="001A0910"/>
    <w:rsid w:val="001A0E46"/>
    <w:rsid w:val="001A7159"/>
    <w:rsid w:val="001B45F3"/>
    <w:rsid w:val="001B7957"/>
    <w:rsid w:val="001C0769"/>
    <w:rsid w:val="001C34A2"/>
    <w:rsid w:val="001C45EE"/>
    <w:rsid w:val="001C5CA4"/>
    <w:rsid w:val="001D3772"/>
    <w:rsid w:val="001D734D"/>
    <w:rsid w:val="001E0FAC"/>
    <w:rsid w:val="001E1D97"/>
    <w:rsid w:val="001E2478"/>
    <w:rsid w:val="001E3AFC"/>
    <w:rsid w:val="001F0CD7"/>
    <w:rsid w:val="001F22F9"/>
    <w:rsid w:val="001F6785"/>
    <w:rsid w:val="001F6A51"/>
    <w:rsid w:val="00205D50"/>
    <w:rsid w:val="00205DEF"/>
    <w:rsid w:val="00210B0C"/>
    <w:rsid w:val="0021208F"/>
    <w:rsid w:val="0021412F"/>
    <w:rsid w:val="00215484"/>
    <w:rsid w:val="00215564"/>
    <w:rsid w:val="00215FC8"/>
    <w:rsid w:val="002166B3"/>
    <w:rsid w:val="002169AD"/>
    <w:rsid w:val="0023092B"/>
    <w:rsid w:val="00234CE9"/>
    <w:rsid w:val="0023554A"/>
    <w:rsid w:val="00235832"/>
    <w:rsid w:val="00236477"/>
    <w:rsid w:val="00241167"/>
    <w:rsid w:val="00243E2A"/>
    <w:rsid w:val="00253D34"/>
    <w:rsid w:val="002555FE"/>
    <w:rsid w:val="0025562C"/>
    <w:rsid w:val="00261650"/>
    <w:rsid w:val="00265E59"/>
    <w:rsid w:val="00270706"/>
    <w:rsid w:val="00272D31"/>
    <w:rsid w:val="00273D3F"/>
    <w:rsid w:val="00274001"/>
    <w:rsid w:val="0027714F"/>
    <w:rsid w:val="00281379"/>
    <w:rsid w:val="002833E0"/>
    <w:rsid w:val="00283AC8"/>
    <w:rsid w:val="00284358"/>
    <w:rsid w:val="002865F8"/>
    <w:rsid w:val="00293A06"/>
    <w:rsid w:val="00295582"/>
    <w:rsid w:val="00297AF8"/>
    <w:rsid w:val="002A11A7"/>
    <w:rsid w:val="002A1AAF"/>
    <w:rsid w:val="002A302B"/>
    <w:rsid w:val="002A3487"/>
    <w:rsid w:val="002A41CF"/>
    <w:rsid w:val="002A62EC"/>
    <w:rsid w:val="002B1907"/>
    <w:rsid w:val="002B46C3"/>
    <w:rsid w:val="002B534A"/>
    <w:rsid w:val="002C2233"/>
    <w:rsid w:val="002C2F61"/>
    <w:rsid w:val="002C4BF8"/>
    <w:rsid w:val="002C69F2"/>
    <w:rsid w:val="002D0292"/>
    <w:rsid w:val="002D033C"/>
    <w:rsid w:val="002D0C3A"/>
    <w:rsid w:val="002D2782"/>
    <w:rsid w:val="002D3005"/>
    <w:rsid w:val="002D321F"/>
    <w:rsid w:val="002D3456"/>
    <w:rsid w:val="002D37D8"/>
    <w:rsid w:val="002D38E0"/>
    <w:rsid w:val="002D78FF"/>
    <w:rsid w:val="002D7F47"/>
    <w:rsid w:val="002E0274"/>
    <w:rsid w:val="002E23A2"/>
    <w:rsid w:val="002E4EC9"/>
    <w:rsid w:val="002E52AD"/>
    <w:rsid w:val="002E5F2C"/>
    <w:rsid w:val="002E76DC"/>
    <w:rsid w:val="002F03B7"/>
    <w:rsid w:val="002F1D1A"/>
    <w:rsid w:val="002F258D"/>
    <w:rsid w:val="002F29D5"/>
    <w:rsid w:val="002F2F7A"/>
    <w:rsid w:val="002F38E2"/>
    <w:rsid w:val="00307FEC"/>
    <w:rsid w:val="0031255E"/>
    <w:rsid w:val="00313052"/>
    <w:rsid w:val="003131BC"/>
    <w:rsid w:val="00313C8B"/>
    <w:rsid w:val="003143E3"/>
    <w:rsid w:val="00315C3A"/>
    <w:rsid w:val="00316EA8"/>
    <w:rsid w:val="003242FF"/>
    <w:rsid w:val="003250EE"/>
    <w:rsid w:val="003268E0"/>
    <w:rsid w:val="003272D8"/>
    <w:rsid w:val="00332CFC"/>
    <w:rsid w:val="00333A0A"/>
    <w:rsid w:val="00334052"/>
    <w:rsid w:val="0034082E"/>
    <w:rsid w:val="00342D4D"/>
    <w:rsid w:val="003436B8"/>
    <w:rsid w:val="00344D16"/>
    <w:rsid w:val="0034660E"/>
    <w:rsid w:val="00350726"/>
    <w:rsid w:val="0036075A"/>
    <w:rsid w:val="003658A5"/>
    <w:rsid w:val="00375C52"/>
    <w:rsid w:val="00377979"/>
    <w:rsid w:val="00381360"/>
    <w:rsid w:val="00384D02"/>
    <w:rsid w:val="003859DE"/>
    <w:rsid w:val="00386C8D"/>
    <w:rsid w:val="003927DB"/>
    <w:rsid w:val="00394584"/>
    <w:rsid w:val="003945E5"/>
    <w:rsid w:val="003B2748"/>
    <w:rsid w:val="003B34FD"/>
    <w:rsid w:val="003B452F"/>
    <w:rsid w:val="003B509A"/>
    <w:rsid w:val="003B6886"/>
    <w:rsid w:val="003C009F"/>
    <w:rsid w:val="003C0489"/>
    <w:rsid w:val="003C2A57"/>
    <w:rsid w:val="003C3C13"/>
    <w:rsid w:val="003C3FBD"/>
    <w:rsid w:val="003C43B1"/>
    <w:rsid w:val="003D0242"/>
    <w:rsid w:val="003D0D30"/>
    <w:rsid w:val="003D2F9A"/>
    <w:rsid w:val="003D2FCB"/>
    <w:rsid w:val="003D3D69"/>
    <w:rsid w:val="003D57D3"/>
    <w:rsid w:val="003E0FE4"/>
    <w:rsid w:val="003E255A"/>
    <w:rsid w:val="003E2858"/>
    <w:rsid w:val="003E2ED0"/>
    <w:rsid w:val="003F0542"/>
    <w:rsid w:val="003F0DF6"/>
    <w:rsid w:val="003F2088"/>
    <w:rsid w:val="003F6D67"/>
    <w:rsid w:val="003F75B2"/>
    <w:rsid w:val="00403B98"/>
    <w:rsid w:val="00404CE8"/>
    <w:rsid w:val="0040640D"/>
    <w:rsid w:val="00406D86"/>
    <w:rsid w:val="00407113"/>
    <w:rsid w:val="00407E5D"/>
    <w:rsid w:val="00411A3A"/>
    <w:rsid w:val="004136B5"/>
    <w:rsid w:val="004208C3"/>
    <w:rsid w:val="00424522"/>
    <w:rsid w:val="00426D13"/>
    <w:rsid w:val="00431455"/>
    <w:rsid w:val="004326FE"/>
    <w:rsid w:val="00437E9F"/>
    <w:rsid w:val="004403D8"/>
    <w:rsid w:val="00442006"/>
    <w:rsid w:val="004428B2"/>
    <w:rsid w:val="00443853"/>
    <w:rsid w:val="004452F6"/>
    <w:rsid w:val="0044632D"/>
    <w:rsid w:val="0044757B"/>
    <w:rsid w:val="00447A87"/>
    <w:rsid w:val="00452971"/>
    <w:rsid w:val="00452FA4"/>
    <w:rsid w:val="0046086C"/>
    <w:rsid w:val="004610B1"/>
    <w:rsid w:val="00461F4E"/>
    <w:rsid w:val="00462016"/>
    <w:rsid w:val="0046625D"/>
    <w:rsid w:val="00466A0B"/>
    <w:rsid w:val="00466DBD"/>
    <w:rsid w:val="00472245"/>
    <w:rsid w:val="00472A85"/>
    <w:rsid w:val="00474AAA"/>
    <w:rsid w:val="00475777"/>
    <w:rsid w:val="00483D36"/>
    <w:rsid w:val="0049095B"/>
    <w:rsid w:val="004940BF"/>
    <w:rsid w:val="004A1994"/>
    <w:rsid w:val="004A4413"/>
    <w:rsid w:val="004A4EC0"/>
    <w:rsid w:val="004B6E70"/>
    <w:rsid w:val="004C01B2"/>
    <w:rsid w:val="004C154A"/>
    <w:rsid w:val="004C54CE"/>
    <w:rsid w:val="004D153D"/>
    <w:rsid w:val="004D2266"/>
    <w:rsid w:val="004D2D7D"/>
    <w:rsid w:val="004D33E0"/>
    <w:rsid w:val="004E2314"/>
    <w:rsid w:val="004E2471"/>
    <w:rsid w:val="004E40AF"/>
    <w:rsid w:val="004E48D4"/>
    <w:rsid w:val="004E4D7F"/>
    <w:rsid w:val="004F1579"/>
    <w:rsid w:val="004F1780"/>
    <w:rsid w:val="004F20AA"/>
    <w:rsid w:val="004F570A"/>
    <w:rsid w:val="004F684A"/>
    <w:rsid w:val="00502785"/>
    <w:rsid w:val="0050457B"/>
    <w:rsid w:val="00505906"/>
    <w:rsid w:val="00517244"/>
    <w:rsid w:val="00520A96"/>
    <w:rsid w:val="00524EDF"/>
    <w:rsid w:val="005306A7"/>
    <w:rsid w:val="005319EC"/>
    <w:rsid w:val="005321A1"/>
    <w:rsid w:val="00532697"/>
    <w:rsid w:val="00533ACA"/>
    <w:rsid w:val="00534952"/>
    <w:rsid w:val="005364E4"/>
    <w:rsid w:val="005369D2"/>
    <w:rsid w:val="00544EEE"/>
    <w:rsid w:val="005472D5"/>
    <w:rsid w:val="00550F3B"/>
    <w:rsid w:val="00552B7C"/>
    <w:rsid w:val="00552E4A"/>
    <w:rsid w:val="00555F59"/>
    <w:rsid w:val="00556141"/>
    <w:rsid w:val="00557882"/>
    <w:rsid w:val="00567A06"/>
    <w:rsid w:val="00570637"/>
    <w:rsid w:val="0057410C"/>
    <w:rsid w:val="005746CA"/>
    <w:rsid w:val="00583DA5"/>
    <w:rsid w:val="00585CE8"/>
    <w:rsid w:val="005876BD"/>
    <w:rsid w:val="00587D28"/>
    <w:rsid w:val="005911BA"/>
    <w:rsid w:val="0059145C"/>
    <w:rsid w:val="00591615"/>
    <w:rsid w:val="00591A0D"/>
    <w:rsid w:val="00592C3E"/>
    <w:rsid w:val="005935F9"/>
    <w:rsid w:val="00594F37"/>
    <w:rsid w:val="005A095D"/>
    <w:rsid w:val="005A13EE"/>
    <w:rsid w:val="005A5EE8"/>
    <w:rsid w:val="005A6B74"/>
    <w:rsid w:val="005B06A1"/>
    <w:rsid w:val="005B2549"/>
    <w:rsid w:val="005B3AE2"/>
    <w:rsid w:val="005B47CF"/>
    <w:rsid w:val="005C01DD"/>
    <w:rsid w:val="005C1063"/>
    <w:rsid w:val="005C1181"/>
    <w:rsid w:val="005C4630"/>
    <w:rsid w:val="005C5F42"/>
    <w:rsid w:val="005C76F4"/>
    <w:rsid w:val="005D0085"/>
    <w:rsid w:val="005D130D"/>
    <w:rsid w:val="005D3ABA"/>
    <w:rsid w:val="005D4FFE"/>
    <w:rsid w:val="005D7FD5"/>
    <w:rsid w:val="005E0B85"/>
    <w:rsid w:val="005E0BFB"/>
    <w:rsid w:val="005F1B14"/>
    <w:rsid w:val="005F2FBE"/>
    <w:rsid w:val="005F575B"/>
    <w:rsid w:val="005F72C3"/>
    <w:rsid w:val="00603307"/>
    <w:rsid w:val="00603A71"/>
    <w:rsid w:val="006043D5"/>
    <w:rsid w:val="00605F80"/>
    <w:rsid w:val="0061087A"/>
    <w:rsid w:val="00610AEE"/>
    <w:rsid w:val="006135AF"/>
    <w:rsid w:val="00614EA4"/>
    <w:rsid w:val="006151A1"/>
    <w:rsid w:val="00616160"/>
    <w:rsid w:val="006226F7"/>
    <w:rsid w:val="00622949"/>
    <w:rsid w:val="00630730"/>
    <w:rsid w:val="00631980"/>
    <w:rsid w:val="00631E1C"/>
    <w:rsid w:val="00631F29"/>
    <w:rsid w:val="00643545"/>
    <w:rsid w:val="00643A6B"/>
    <w:rsid w:val="00645CDE"/>
    <w:rsid w:val="0064620A"/>
    <w:rsid w:val="00647716"/>
    <w:rsid w:val="00647CD6"/>
    <w:rsid w:val="00651EBB"/>
    <w:rsid w:val="00653A24"/>
    <w:rsid w:val="00656BE0"/>
    <w:rsid w:val="0065774B"/>
    <w:rsid w:val="00661C9C"/>
    <w:rsid w:val="006653E5"/>
    <w:rsid w:val="006660BD"/>
    <w:rsid w:val="00670BE6"/>
    <w:rsid w:val="00672625"/>
    <w:rsid w:val="0067552B"/>
    <w:rsid w:val="006766D8"/>
    <w:rsid w:val="00677276"/>
    <w:rsid w:val="0068097A"/>
    <w:rsid w:val="00690982"/>
    <w:rsid w:val="00691523"/>
    <w:rsid w:val="00692FB9"/>
    <w:rsid w:val="0069462E"/>
    <w:rsid w:val="00694FE9"/>
    <w:rsid w:val="00695B32"/>
    <w:rsid w:val="00695E66"/>
    <w:rsid w:val="00696F9F"/>
    <w:rsid w:val="0069703F"/>
    <w:rsid w:val="0069780A"/>
    <w:rsid w:val="006A1F55"/>
    <w:rsid w:val="006A3D37"/>
    <w:rsid w:val="006B407A"/>
    <w:rsid w:val="006B44BA"/>
    <w:rsid w:val="006B51CB"/>
    <w:rsid w:val="006B6209"/>
    <w:rsid w:val="006C05F4"/>
    <w:rsid w:val="006C579A"/>
    <w:rsid w:val="006D6584"/>
    <w:rsid w:val="006E007E"/>
    <w:rsid w:val="006E32E9"/>
    <w:rsid w:val="006E5A46"/>
    <w:rsid w:val="006E744B"/>
    <w:rsid w:val="006F5B0E"/>
    <w:rsid w:val="0070546F"/>
    <w:rsid w:val="00705DC2"/>
    <w:rsid w:val="00706579"/>
    <w:rsid w:val="00707AD1"/>
    <w:rsid w:val="0071092B"/>
    <w:rsid w:val="00711BFB"/>
    <w:rsid w:val="007139AC"/>
    <w:rsid w:val="00713C7A"/>
    <w:rsid w:val="00713ECD"/>
    <w:rsid w:val="00714014"/>
    <w:rsid w:val="007142D9"/>
    <w:rsid w:val="00723757"/>
    <w:rsid w:val="00723DA4"/>
    <w:rsid w:val="0072571A"/>
    <w:rsid w:val="00725903"/>
    <w:rsid w:val="00727585"/>
    <w:rsid w:val="00735707"/>
    <w:rsid w:val="007357D2"/>
    <w:rsid w:val="00735B47"/>
    <w:rsid w:val="007378F8"/>
    <w:rsid w:val="007404FE"/>
    <w:rsid w:val="0074354F"/>
    <w:rsid w:val="00745DE8"/>
    <w:rsid w:val="00746FD1"/>
    <w:rsid w:val="00755D89"/>
    <w:rsid w:val="007563C2"/>
    <w:rsid w:val="00760464"/>
    <w:rsid w:val="0076511E"/>
    <w:rsid w:val="007660A7"/>
    <w:rsid w:val="00767229"/>
    <w:rsid w:val="00771277"/>
    <w:rsid w:val="00772B46"/>
    <w:rsid w:val="00774EB4"/>
    <w:rsid w:val="0078102F"/>
    <w:rsid w:val="007842B9"/>
    <w:rsid w:val="00785031"/>
    <w:rsid w:val="007865FC"/>
    <w:rsid w:val="0078789D"/>
    <w:rsid w:val="00787D9B"/>
    <w:rsid w:val="0079128D"/>
    <w:rsid w:val="00791A5F"/>
    <w:rsid w:val="00792F27"/>
    <w:rsid w:val="00793D35"/>
    <w:rsid w:val="00794D6F"/>
    <w:rsid w:val="00794E41"/>
    <w:rsid w:val="007976B7"/>
    <w:rsid w:val="007A1022"/>
    <w:rsid w:val="007A41F4"/>
    <w:rsid w:val="007A467A"/>
    <w:rsid w:val="007A6D3F"/>
    <w:rsid w:val="007B164E"/>
    <w:rsid w:val="007B188D"/>
    <w:rsid w:val="007B1AA6"/>
    <w:rsid w:val="007B1F92"/>
    <w:rsid w:val="007B278D"/>
    <w:rsid w:val="007B359E"/>
    <w:rsid w:val="007D1761"/>
    <w:rsid w:val="007D3735"/>
    <w:rsid w:val="007D5652"/>
    <w:rsid w:val="007E1902"/>
    <w:rsid w:val="007E45D3"/>
    <w:rsid w:val="007E52B8"/>
    <w:rsid w:val="007E7D35"/>
    <w:rsid w:val="007E7E0D"/>
    <w:rsid w:val="007F07DC"/>
    <w:rsid w:val="007F4FE7"/>
    <w:rsid w:val="007F6BFD"/>
    <w:rsid w:val="0080195F"/>
    <w:rsid w:val="00802041"/>
    <w:rsid w:val="00802A70"/>
    <w:rsid w:val="0080459C"/>
    <w:rsid w:val="00807859"/>
    <w:rsid w:val="00807AF7"/>
    <w:rsid w:val="00814567"/>
    <w:rsid w:val="0082189E"/>
    <w:rsid w:val="00822897"/>
    <w:rsid w:val="008238BD"/>
    <w:rsid w:val="00823ACC"/>
    <w:rsid w:val="008246DD"/>
    <w:rsid w:val="00831C0B"/>
    <w:rsid w:val="00831F47"/>
    <w:rsid w:val="00833CE9"/>
    <w:rsid w:val="008344E0"/>
    <w:rsid w:val="00835682"/>
    <w:rsid w:val="00835B7B"/>
    <w:rsid w:val="00836922"/>
    <w:rsid w:val="00837DFD"/>
    <w:rsid w:val="00842239"/>
    <w:rsid w:val="008428D8"/>
    <w:rsid w:val="008430DD"/>
    <w:rsid w:val="00843510"/>
    <w:rsid w:val="008547AC"/>
    <w:rsid w:val="00855193"/>
    <w:rsid w:val="00857FA3"/>
    <w:rsid w:val="008606B4"/>
    <w:rsid w:val="00864454"/>
    <w:rsid w:val="0086456B"/>
    <w:rsid w:val="00864A2D"/>
    <w:rsid w:val="008675F9"/>
    <w:rsid w:val="008706EE"/>
    <w:rsid w:val="00874CEB"/>
    <w:rsid w:val="00876445"/>
    <w:rsid w:val="00876536"/>
    <w:rsid w:val="00876C65"/>
    <w:rsid w:val="00877AA6"/>
    <w:rsid w:val="00882372"/>
    <w:rsid w:val="0089066B"/>
    <w:rsid w:val="00890C5D"/>
    <w:rsid w:val="00891818"/>
    <w:rsid w:val="00892568"/>
    <w:rsid w:val="008944CC"/>
    <w:rsid w:val="008A0343"/>
    <w:rsid w:val="008A1CB5"/>
    <w:rsid w:val="008B23F7"/>
    <w:rsid w:val="008B45BA"/>
    <w:rsid w:val="008B71A2"/>
    <w:rsid w:val="008C03BF"/>
    <w:rsid w:val="008C0D73"/>
    <w:rsid w:val="008C480A"/>
    <w:rsid w:val="008C7D0D"/>
    <w:rsid w:val="008D0D02"/>
    <w:rsid w:val="008D43C8"/>
    <w:rsid w:val="008D6F14"/>
    <w:rsid w:val="008E00F0"/>
    <w:rsid w:val="008E4D23"/>
    <w:rsid w:val="008E5192"/>
    <w:rsid w:val="008E7A61"/>
    <w:rsid w:val="008F0CFF"/>
    <w:rsid w:val="008F15B1"/>
    <w:rsid w:val="008F3F91"/>
    <w:rsid w:val="008F6223"/>
    <w:rsid w:val="009039A8"/>
    <w:rsid w:val="00903BF4"/>
    <w:rsid w:val="00913B4B"/>
    <w:rsid w:val="00914223"/>
    <w:rsid w:val="00915207"/>
    <w:rsid w:val="00915EB6"/>
    <w:rsid w:val="00916270"/>
    <w:rsid w:val="009163EC"/>
    <w:rsid w:val="009178B6"/>
    <w:rsid w:val="00920C88"/>
    <w:rsid w:val="00921F22"/>
    <w:rsid w:val="009248AC"/>
    <w:rsid w:val="00926FB1"/>
    <w:rsid w:val="009440B9"/>
    <w:rsid w:val="0095021E"/>
    <w:rsid w:val="00951613"/>
    <w:rsid w:val="00954C3C"/>
    <w:rsid w:val="00955650"/>
    <w:rsid w:val="00955835"/>
    <w:rsid w:val="00955E51"/>
    <w:rsid w:val="009567A3"/>
    <w:rsid w:val="00956B1B"/>
    <w:rsid w:val="00957022"/>
    <w:rsid w:val="0095749F"/>
    <w:rsid w:val="0095770C"/>
    <w:rsid w:val="00960BED"/>
    <w:rsid w:val="00961BAF"/>
    <w:rsid w:val="009625CC"/>
    <w:rsid w:val="00963454"/>
    <w:rsid w:val="009647C9"/>
    <w:rsid w:val="00965F6A"/>
    <w:rsid w:val="009664D2"/>
    <w:rsid w:val="00966EA4"/>
    <w:rsid w:val="00970420"/>
    <w:rsid w:val="009729D6"/>
    <w:rsid w:val="0097321B"/>
    <w:rsid w:val="009734D6"/>
    <w:rsid w:val="00973924"/>
    <w:rsid w:val="0097434A"/>
    <w:rsid w:val="00976D08"/>
    <w:rsid w:val="00981815"/>
    <w:rsid w:val="00981FED"/>
    <w:rsid w:val="00983D77"/>
    <w:rsid w:val="00985465"/>
    <w:rsid w:val="0098586C"/>
    <w:rsid w:val="00985954"/>
    <w:rsid w:val="00985AC2"/>
    <w:rsid w:val="00991815"/>
    <w:rsid w:val="0099198F"/>
    <w:rsid w:val="00992B02"/>
    <w:rsid w:val="00994680"/>
    <w:rsid w:val="00995492"/>
    <w:rsid w:val="00995663"/>
    <w:rsid w:val="00995C76"/>
    <w:rsid w:val="00997E29"/>
    <w:rsid w:val="009A00CA"/>
    <w:rsid w:val="009A02E9"/>
    <w:rsid w:val="009A1A9E"/>
    <w:rsid w:val="009A42F8"/>
    <w:rsid w:val="009A57EE"/>
    <w:rsid w:val="009A68D2"/>
    <w:rsid w:val="009A742C"/>
    <w:rsid w:val="009B054E"/>
    <w:rsid w:val="009B06F7"/>
    <w:rsid w:val="009B1C66"/>
    <w:rsid w:val="009B3206"/>
    <w:rsid w:val="009B42D1"/>
    <w:rsid w:val="009B4D23"/>
    <w:rsid w:val="009B70B0"/>
    <w:rsid w:val="009C06C3"/>
    <w:rsid w:val="009C42D4"/>
    <w:rsid w:val="009C603F"/>
    <w:rsid w:val="009D3E10"/>
    <w:rsid w:val="009D7082"/>
    <w:rsid w:val="009E19CA"/>
    <w:rsid w:val="009E5142"/>
    <w:rsid w:val="009E60DB"/>
    <w:rsid w:val="009F0894"/>
    <w:rsid w:val="009F1D89"/>
    <w:rsid w:val="009F1F62"/>
    <w:rsid w:val="009F46D2"/>
    <w:rsid w:val="009F4B22"/>
    <w:rsid w:val="009F534D"/>
    <w:rsid w:val="009F70DE"/>
    <w:rsid w:val="00A016F0"/>
    <w:rsid w:val="00A01CA2"/>
    <w:rsid w:val="00A03878"/>
    <w:rsid w:val="00A06F24"/>
    <w:rsid w:val="00A10953"/>
    <w:rsid w:val="00A11161"/>
    <w:rsid w:val="00A144DB"/>
    <w:rsid w:val="00A20606"/>
    <w:rsid w:val="00A21B5C"/>
    <w:rsid w:val="00A2269F"/>
    <w:rsid w:val="00A2375E"/>
    <w:rsid w:val="00A23873"/>
    <w:rsid w:val="00A27EE3"/>
    <w:rsid w:val="00A33336"/>
    <w:rsid w:val="00A34EE9"/>
    <w:rsid w:val="00A3580C"/>
    <w:rsid w:val="00A41229"/>
    <w:rsid w:val="00A45B7B"/>
    <w:rsid w:val="00A62FDA"/>
    <w:rsid w:val="00A6335D"/>
    <w:rsid w:val="00A67736"/>
    <w:rsid w:val="00A67976"/>
    <w:rsid w:val="00A713E6"/>
    <w:rsid w:val="00A7226A"/>
    <w:rsid w:val="00A72744"/>
    <w:rsid w:val="00A72F3E"/>
    <w:rsid w:val="00A85DC1"/>
    <w:rsid w:val="00A85F11"/>
    <w:rsid w:val="00A906F0"/>
    <w:rsid w:val="00A9095F"/>
    <w:rsid w:val="00A91ADF"/>
    <w:rsid w:val="00A9347A"/>
    <w:rsid w:val="00A934F8"/>
    <w:rsid w:val="00AA2210"/>
    <w:rsid w:val="00AA479C"/>
    <w:rsid w:val="00AA675A"/>
    <w:rsid w:val="00AB31AA"/>
    <w:rsid w:val="00AB7EDF"/>
    <w:rsid w:val="00AC4196"/>
    <w:rsid w:val="00AC664B"/>
    <w:rsid w:val="00AD1262"/>
    <w:rsid w:val="00AD1E82"/>
    <w:rsid w:val="00AE3202"/>
    <w:rsid w:val="00AE5387"/>
    <w:rsid w:val="00AE7A6D"/>
    <w:rsid w:val="00AE7F0B"/>
    <w:rsid w:val="00AF59D7"/>
    <w:rsid w:val="00AF7AE8"/>
    <w:rsid w:val="00B00AF1"/>
    <w:rsid w:val="00B01B7D"/>
    <w:rsid w:val="00B07979"/>
    <w:rsid w:val="00B16952"/>
    <w:rsid w:val="00B16D5D"/>
    <w:rsid w:val="00B23ABE"/>
    <w:rsid w:val="00B253B9"/>
    <w:rsid w:val="00B271B4"/>
    <w:rsid w:val="00B31E25"/>
    <w:rsid w:val="00B34329"/>
    <w:rsid w:val="00B35AD8"/>
    <w:rsid w:val="00B40B67"/>
    <w:rsid w:val="00B42526"/>
    <w:rsid w:val="00B470A8"/>
    <w:rsid w:val="00B5379A"/>
    <w:rsid w:val="00B54986"/>
    <w:rsid w:val="00B57131"/>
    <w:rsid w:val="00B61522"/>
    <w:rsid w:val="00B64960"/>
    <w:rsid w:val="00B6564C"/>
    <w:rsid w:val="00B73A39"/>
    <w:rsid w:val="00B73B1D"/>
    <w:rsid w:val="00B748A7"/>
    <w:rsid w:val="00B75311"/>
    <w:rsid w:val="00B766A5"/>
    <w:rsid w:val="00B831BA"/>
    <w:rsid w:val="00B85F4F"/>
    <w:rsid w:val="00B90AF7"/>
    <w:rsid w:val="00B937AE"/>
    <w:rsid w:val="00B97523"/>
    <w:rsid w:val="00B979EA"/>
    <w:rsid w:val="00BA0A60"/>
    <w:rsid w:val="00BA0EAC"/>
    <w:rsid w:val="00BA1D89"/>
    <w:rsid w:val="00BA2273"/>
    <w:rsid w:val="00BA51C2"/>
    <w:rsid w:val="00BA7185"/>
    <w:rsid w:val="00BB0BFA"/>
    <w:rsid w:val="00BB4170"/>
    <w:rsid w:val="00BB43BD"/>
    <w:rsid w:val="00BC0587"/>
    <w:rsid w:val="00BC09C1"/>
    <w:rsid w:val="00BC1358"/>
    <w:rsid w:val="00BC1F84"/>
    <w:rsid w:val="00BC2B9E"/>
    <w:rsid w:val="00BC42AE"/>
    <w:rsid w:val="00BC6543"/>
    <w:rsid w:val="00BC6E54"/>
    <w:rsid w:val="00BD343E"/>
    <w:rsid w:val="00BD669F"/>
    <w:rsid w:val="00BE0110"/>
    <w:rsid w:val="00BE1FCD"/>
    <w:rsid w:val="00BE23CE"/>
    <w:rsid w:val="00BE260B"/>
    <w:rsid w:val="00BE3BD2"/>
    <w:rsid w:val="00BE44D5"/>
    <w:rsid w:val="00BE47C6"/>
    <w:rsid w:val="00BE7A24"/>
    <w:rsid w:val="00BF1938"/>
    <w:rsid w:val="00BF2470"/>
    <w:rsid w:val="00BF4CB2"/>
    <w:rsid w:val="00BF4F41"/>
    <w:rsid w:val="00BF55DF"/>
    <w:rsid w:val="00C012B7"/>
    <w:rsid w:val="00C013DA"/>
    <w:rsid w:val="00C063C7"/>
    <w:rsid w:val="00C06CFA"/>
    <w:rsid w:val="00C076B5"/>
    <w:rsid w:val="00C1053D"/>
    <w:rsid w:val="00C1382E"/>
    <w:rsid w:val="00C1560D"/>
    <w:rsid w:val="00C16877"/>
    <w:rsid w:val="00C16AF8"/>
    <w:rsid w:val="00C204C2"/>
    <w:rsid w:val="00C21BE6"/>
    <w:rsid w:val="00C24D89"/>
    <w:rsid w:val="00C255C1"/>
    <w:rsid w:val="00C33009"/>
    <w:rsid w:val="00C3493E"/>
    <w:rsid w:val="00C35F9E"/>
    <w:rsid w:val="00C40444"/>
    <w:rsid w:val="00C42CBB"/>
    <w:rsid w:val="00C46EF1"/>
    <w:rsid w:val="00C510CE"/>
    <w:rsid w:val="00C55DDB"/>
    <w:rsid w:val="00C57CC4"/>
    <w:rsid w:val="00C60C6C"/>
    <w:rsid w:val="00C64A79"/>
    <w:rsid w:val="00C64C40"/>
    <w:rsid w:val="00C65ADE"/>
    <w:rsid w:val="00C6631B"/>
    <w:rsid w:val="00C66A98"/>
    <w:rsid w:val="00C67748"/>
    <w:rsid w:val="00C67DF1"/>
    <w:rsid w:val="00C72B8A"/>
    <w:rsid w:val="00C72F12"/>
    <w:rsid w:val="00C74A6F"/>
    <w:rsid w:val="00C763E7"/>
    <w:rsid w:val="00C77A06"/>
    <w:rsid w:val="00C801B4"/>
    <w:rsid w:val="00C94CE3"/>
    <w:rsid w:val="00C9584E"/>
    <w:rsid w:val="00C9659A"/>
    <w:rsid w:val="00CA18AA"/>
    <w:rsid w:val="00CA1E45"/>
    <w:rsid w:val="00CA2024"/>
    <w:rsid w:val="00CA4039"/>
    <w:rsid w:val="00CA4603"/>
    <w:rsid w:val="00CA4A8B"/>
    <w:rsid w:val="00CA667C"/>
    <w:rsid w:val="00CB287C"/>
    <w:rsid w:val="00CB3479"/>
    <w:rsid w:val="00CB64E8"/>
    <w:rsid w:val="00CB7A85"/>
    <w:rsid w:val="00CC073F"/>
    <w:rsid w:val="00CC2039"/>
    <w:rsid w:val="00CC2DB8"/>
    <w:rsid w:val="00CC3FCC"/>
    <w:rsid w:val="00CC44A4"/>
    <w:rsid w:val="00CD2CDE"/>
    <w:rsid w:val="00CD413C"/>
    <w:rsid w:val="00CD7589"/>
    <w:rsid w:val="00CE231C"/>
    <w:rsid w:val="00CE3F42"/>
    <w:rsid w:val="00CE77E2"/>
    <w:rsid w:val="00CF33D3"/>
    <w:rsid w:val="00CF3551"/>
    <w:rsid w:val="00CF5139"/>
    <w:rsid w:val="00CF5536"/>
    <w:rsid w:val="00D00478"/>
    <w:rsid w:val="00D02920"/>
    <w:rsid w:val="00D04084"/>
    <w:rsid w:val="00D05FF6"/>
    <w:rsid w:val="00D0759F"/>
    <w:rsid w:val="00D07992"/>
    <w:rsid w:val="00D07F67"/>
    <w:rsid w:val="00D124A4"/>
    <w:rsid w:val="00D12AEC"/>
    <w:rsid w:val="00D22F1E"/>
    <w:rsid w:val="00D323DE"/>
    <w:rsid w:val="00D335EC"/>
    <w:rsid w:val="00D33B4A"/>
    <w:rsid w:val="00D41F83"/>
    <w:rsid w:val="00D4377E"/>
    <w:rsid w:val="00D43F12"/>
    <w:rsid w:val="00D47FFD"/>
    <w:rsid w:val="00D538A4"/>
    <w:rsid w:val="00D55C67"/>
    <w:rsid w:val="00D57816"/>
    <w:rsid w:val="00D60A26"/>
    <w:rsid w:val="00D60D7B"/>
    <w:rsid w:val="00D60E5B"/>
    <w:rsid w:val="00D61619"/>
    <w:rsid w:val="00D61C91"/>
    <w:rsid w:val="00D61D0E"/>
    <w:rsid w:val="00D70B7A"/>
    <w:rsid w:val="00D81686"/>
    <w:rsid w:val="00D82383"/>
    <w:rsid w:val="00D85C06"/>
    <w:rsid w:val="00D8654E"/>
    <w:rsid w:val="00D9043F"/>
    <w:rsid w:val="00D92159"/>
    <w:rsid w:val="00D92E1C"/>
    <w:rsid w:val="00D95119"/>
    <w:rsid w:val="00D977BF"/>
    <w:rsid w:val="00DA1163"/>
    <w:rsid w:val="00DA1859"/>
    <w:rsid w:val="00DA1FC0"/>
    <w:rsid w:val="00DA3FB4"/>
    <w:rsid w:val="00DA5DA3"/>
    <w:rsid w:val="00DB0B29"/>
    <w:rsid w:val="00DB1565"/>
    <w:rsid w:val="00DB1990"/>
    <w:rsid w:val="00DB1D31"/>
    <w:rsid w:val="00DB59EB"/>
    <w:rsid w:val="00DB6575"/>
    <w:rsid w:val="00DB6DF6"/>
    <w:rsid w:val="00DB6EC0"/>
    <w:rsid w:val="00DB74FE"/>
    <w:rsid w:val="00DC00E3"/>
    <w:rsid w:val="00DC0C09"/>
    <w:rsid w:val="00DC23FB"/>
    <w:rsid w:val="00DC3190"/>
    <w:rsid w:val="00DC43BF"/>
    <w:rsid w:val="00DC4601"/>
    <w:rsid w:val="00DC7BDE"/>
    <w:rsid w:val="00DD470B"/>
    <w:rsid w:val="00DD62B9"/>
    <w:rsid w:val="00DD6FA8"/>
    <w:rsid w:val="00DE67AF"/>
    <w:rsid w:val="00DE752C"/>
    <w:rsid w:val="00DF15BF"/>
    <w:rsid w:val="00DF4919"/>
    <w:rsid w:val="00E01448"/>
    <w:rsid w:val="00E017DD"/>
    <w:rsid w:val="00E10852"/>
    <w:rsid w:val="00E1474B"/>
    <w:rsid w:val="00E17E8E"/>
    <w:rsid w:val="00E20D95"/>
    <w:rsid w:val="00E217E5"/>
    <w:rsid w:val="00E22EE2"/>
    <w:rsid w:val="00E2485D"/>
    <w:rsid w:val="00E30778"/>
    <w:rsid w:val="00E32DBC"/>
    <w:rsid w:val="00E3515D"/>
    <w:rsid w:val="00E35BF6"/>
    <w:rsid w:val="00E377E6"/>
    <w:rsid w:val="00E41428"/>
    <w:rsid w:val="00E41DAC"/>
    <w:rsid w:val="00E42013"/>
    <w:rsid w:val="00E436D6"/>
    <w:rsid w:val="00E4391A"/>
    <w:rsid w:val="00E47DF6"/>
    <w:rsid w:val="00E50440"/>
    <w:rsid w:val="00E5437E"/>
    <w:rsid w:val="00E543E3"/>
    <w:rsid w:val="00E55E8A"/>
    <w:rsid w:val="00E57C21"/>
    <w:rsid w:val="00E611B2"/>
    <w:rsid w:val="00E62E7B"/>
    <w:rsid w:val="00E66123"/>
    <w:rsid w:val="00E67D06"/>
    <w:rsid w:val="00E72994"/>
    <w:rsid w:val="00E72C34"/>
    <w:rsid w:val="00E834E4"/>
    <w:rsid w:val="00E844C1"/>
    <w:rsid w:val="00E9094E"/>
    <w:rsid w:val="00E91396"/>
    <w:rsid w:val="00E94BF4"/>
    <w:rsid w:val="00EA3680"/>
    <w:rsid w:val="00EA42E5"/>
    <w:rsid w:val="00EB1D45"/>
    <w:rsid w:val="00EB63B4"/>
    <w:rsid w:val="00EB64A1"/>
    <w:rsid w:val="00EC2DFF"/>
    <w:rsid w:val="00EC3565"/>
    <w:rsid w:val="00EC3939"/>
    <w:rsid w:val="00ED051E"/>
    <w:rsid w:val="00ED158A"/>
    <w:rsid w:val="00ED175E"/>
    <w:rsid w:val="00ED3B16"/>
    <w:rsid w:val="00EE3EE9"/>
    <w:rsid w:val="00EE3F1F"/>
    <w:rsid w:val="00EE4646"/>
    <w:rsid w:val="00EE4E9D"/>
    <w:rsid w:val="00EE6F85"/>
    <w:rsid w:val="00EE76BA"/>
    <w:rsid w:val="00EF0D25"/>
    <w:rsid w:val="00EF2B19"/>
    <w:rsid w:val="00F00CA2"/>
    <w:rsid w:val="00F03229"/>
    <w:rsid w:val="00F037A2"/>
    <w:rsid w:val="00F10BE3"/>
    <w:rsid w:val="00F11CF6"/>
    <w:rsid w:val="00F132C5"/>
    <w:rsid w:val="00F26395"/>
    <w:rsid w:val="00F3050E"/>
    <w:rsid w:val="00F3120D"/>
    <w:rsid w:val="00F36542"/>
    <w:rsid w:val="00F36957"/>
    <w:rsid w:val="00F36B95"/>
    <w:rsid w:val="00F36C25"/>
    <w:rsid w:val="00F377DB"/>
    <w:rsid w:val="00F37E97"/>
    <w:rsid w:val="00F41321"/>
    <w:rsid w:val="00F4298E"/>
    <w:rsid w:val="00F443E3"/>
    <w:rsid w:val="00F479A5"/>
    <w:rsid w:val="00F50664"/>
    <w:rsid w:val="00F5781F"/>
    <w:rsid w:val="00F61DD0"/>
    <w:rsid w:val="00F6259D"/>
    <w:rsid w:val="00F6325E"/>
    <w:rsid w:val="00F6454D"/>
    <w:rsid w:val="00F6686B"/>
    <w:rsid w:val="00F66D24"/>
    <w:rsid w:val="00F66F56"/>
    <w:rsid w:val="00F70AED"/>
    <w:rsid w:val="00F72216"/>
    <w:rsid w:val="00F76A3C"/>
    <w:rsid w:val="00F812DB"/>
    <w:rsid w:val="00F8174B"/>
    <w:rsid w:val="00F82FD7"/>
    <w:rsid w:val="00F947FD"/>
    <w:rsid w:val="00FA0636"/>
    <w:rsid w:val="00FA0D86"/>
    <w:rsid w:val="00FA181D"/>
    <w:rsid w:val="00FA4FB8"/>
    <w:rsid w:val="00FA7947"/>
    <w:rsid w:val="00FB0D2E"/>
    <w:rsid w:val="00FB11D3"/>
    <w:rsid w:val="00FB242E"/>
    <w:rsid w:val="00FB3ED3"/>
    <w:rsid w:val="00FB43C6"/>
    <w:rsid w:val="00FC23FC"/>
    <w:rsid w:val="00FC45EB"/>
    <w:rsid w:val="00FC4C98"/>
    <w:rsid w:val="00FC5A9A"/>
    <w:rsid w:val="00FC70DD"/>
    <w:rsid w:val="00FD5858"/>
    <w:rsid w:val="00FE250D"/>
    <w:rsid w:val="00FE53E5"/>
    <w:rsid w:val="00FE66C0"/>
    <w:rsid w:val="00FE79A5"/>
    <w:rsid w:val="00FF1D89"/>
    <w:rsid w:val="00FF77C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E772506"/>
  <w15:chartTrackingRefBased/>
  <w15:docId w15:val="{9BA03B5F-2B81-43BA-9A01-7315AFAF7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D413C"/>
    <w:rPr>
      <w:sz w:val="24"/>
      <w:szCs w:val="24"/>
      <w:lang w:eastAsia="ja-JP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86456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D7763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77632"/>
    <w:pPr>
      <w:tabs>
        <w:tab w:val="center" w:pos="4536"/>
        <w:tab w:val="right" w:pos="9072"/>
      </w:tabs>
    </w:pPr>
  </w:style>
  <w:style w:type="paragraph" w:customStyle="1" w:styleId="NomdeDirection">
    <w:name w:val="Nom de Direction"/>
    <w:basedOn w:val="Normal"/>
    <w:rsid w:val="005E08ED"/>
    <w:pPr>
      <w:framePr w:w="2503" w:h="721" w:hSpace="141" w:wrap="around" w:vAnchor="text" w:hAnchor="page" w:x="970" w:y="-2159"/>
    </w:pPr>
    <w:rPr>
      <w:rFonts w:ascii="Verdana" w:hAnsi="Verdana"/>
      <w:sz w:val="20"/>
      <w:szCs w:val="20"/>
    </w:rPr>
  </w:style>
  <w:style w:type="paragraph" w:customStyle="1" w:styleId="Adresse">
    <w:name w:val="Adresse"/>
    <w:basedOn w:val="Normal"/>
    <w:rsid w:val="005E08ED"/>
    <w:pPr>
      <w:ind w:left="4940"/>
    </w:pPr>
    <w:rPr>
      <w:rFonts w:ascii="Verdana" w:hAnsi="Verdana"/>
      <w:sz w:val="20"/>
    </w:rPr>
  </w:style>
  <w:style w:type="paragraph" w:customStyle="1" w:styleId="Textecourant">
    <w:name w:val="Texte courant"/>
    <w:basedOn w:val="Adresse"/>
    <w:rsid w:val="005E08ED"/>
    <w:pPr>
      <w:ind w:left="0"/>
      <w:jc w:val="both"/>
    </w:pPr>
    <w:rPr>
      <w:szCs w:val="20"/>
    </w:rPr>
  </w:style>
  <w:style w:type="paragraph" w:customStyle="1" w:styleId="VilleDate">
    <w:name w:val="Ville Date"/>
    <w:basedOn w:val="Adresse"/>
    <w:link w:val="VilleDateCar"/>
    <w:rsid w:val="00336C16"/>
    <w:pPr>
      <w:spacing w:after="1200"/>
    </w:pPr>
    <w:rPr>
      <w:lang w:val="x-none"/>
    </w:rPr>
  </w:style>
  <w:style w:type="character" w:customStyle="1" w:styleId="VilleDateCar">
    <w:name w:val="Ville Date Car"/>
    <w:link w:val="VilleDate"/>
    <w:rsid w:val="007E608C"/>
    <w:rPr>
      <w:rFonts w:ascii="Verdana" w:hAnsi="Verdana"/>
      <w:szCs w:val="24"/>
      <w:lang w:eastAsia="ja-JP"/>
    </w:rPr>
  </w:style>
  <w:style w:type="paragraph" w:styleId="Textedebulles">
    <w:name w:val="Balloon Text"/>
    <w:basedOn w:val="Normal"/>
    <w:link w:val="TextedebullesCar"/>
    <w:rsid w:val="00A500A2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rsid w:val="00A500A2"/>
    <w:rPr>
      <w:rFonts w:ascii="Tahoma" w:hAnsi="Tahoma" w:cs="Tahoma"/>
      <w:sz w:val="16"/>
      <w:szCs w:val="16"/>
      <w:lang w:eastAsia="ja-JP"/>
    </w:rPr>
  </w:style>
  <w:style w:type="paragraph" w:styleId="Titre">
    <w:name w:val="Title"/>
    <w:basedOn w:val="Normal"/>
    <w:next w:val="Normal"/>
    <w:link w:val="TitreCar"/>
    <w:qFormat/>
    <w:rsid w:val="0023583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rsid w:val="00235832"/>
    <w:rPr>
      <w:rFonts w:ascii="Cambria" w:eastAsia="Times New Roman" w:hAnsi="Cambria" w:cs="Times New Roman"/>
      <w:b/>
      <w:bCs/>
      <w:kern w:val="28"/>
      <w:sz w:val="32"/>
      <w:szCs w:val="32"/>
      <w:lang w:eastAsia="ja-JP"/>
    </w:rPr>
  </w:style>
  <w:style w:type="character" w:styleId="lev">
    <w:name w:val="Strong"/>
    <w:qFormat/>
    <w:rsid w:val="00235832"/>
    <w:rPr>
      <w:b/>
      <w:bCs/>
    </w:rPr>
  </w:style>
  <w:style w:type="paragraph" w:styleId="Sous-titre">
    <w:name w:val="Subtitle"/>
    <w:basedOn w:val="Normal"/>
    <w:next w:val="Normal"/>
    <w:link w:val="Sous-titreCar"/>
    <w:qFormat/>
    <w:rsid w:val="00235832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ous-titreCar">
    <w:name w:val="Sous-titre Car"/>
    <w:link w:val="Sous-titre"/>
    <w:rsid w:val="00235832"/>
    <w:rPr>
      <w:rFonts w:ascii="Cambria" w:eastAsia="Times New Roman" w:hAnsi="Cambria" w:cs="Times New Roman"/>
      <w:sz w:val="24"/>
      <w:szCs w:val="24"/>
      <w:lang w:eastAsia="ja-JP"/>
    </w:rPr>
  </w:style>
  <w:style w:type="character" w:styleId="Accentuation">
    <w:name w:val="Emphasis"/>
    <w:qFormat/>
    <w:rsid w:val="00235832"/>
    <w:rPr>
      <w:i/>
      <w:iCs/>
    </w:rPr>
  </w:style>
  <w:style w:type="character" w:styleId="Lienhypertexte">
    <w:name w:val="Hyperlink"/>
    <w:rsid w:val="00E42013"/>
    <w:rPr>
      <w:color w:val="0000FF"/>
      <w:u w:val="single"/>
    </w:rPr>
  </w:style>
  <w:style w:type="table" w:styleId="Grilledutableau">
    <w:name w:val="Table Grid"/>
    <w:basedOn w:val="TableauNormal"/>
    <w:rsid w:val="009B70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1436B5"/>
  </w:style>
  <w:style w:type="character" w:customStyle="1" w:styleId="Titre2Car">
    <w:name w:val="Titre 2 Car"/>
    <w:link w:val="Titre2"/>
    <w:semiHidden/>
    <w:rsid w:val="0086456B"/>
    <w:rPr>
      <w:rFonts w:ascii="Cambria" w:eastAsia="Times New Roman" w:hAnsi="Cambria" w:cs="Times New Roman"/>
      <w:b/>
      <w:bCs/>
      <w:i/>
      <w:iCs/>
      <w:sz w:val="28"/>
      <w:szCs w:val="28"/>
      <w:lang w:eastAsia="ja-JP"/>
    </w:rPr>
  </w:style>
  <w:style w:type="paragraph" w:styleId="Paragraphedeliste">
    <w:name w:val="List Paragraph"/>
    <w:basedOn w:val="Normal"/>
    <w:uiPriority w:val="72"/>
    <w:qFormat/>
    <w:rsid w:val="00876536"/>
    <w:pPr>
      <w:ind w:left="720"/>
      <w:contextualSpacing/>
    </w:pPr>
  </w:style>
  <w:style w:type="paragraph" w:customStyle="1" w:styleId="xxmsonormal">
    <w:name w:val="x_x_msonormal"/>
    <w:basedOn w:val="Normal"/>
    <w:rsid w:val="008A0343"/>
    <w:rPr>
      <w:rFonts w:ascii="Calibri" w:eastAsiaTheme="minorHAnsi" w:hAnsi="Calibri" w:cs="Calibri"/>
      <w:sz w:val="22"/>
      <w:szCs w:val="22"/>
      <w:lang w:eastAsia="fr-FR"/>
    </w:rPr>
  </w:style>
  <w:style w:type="paragraph" w:customStyle="1" w:styleId="paragraph">
    <w:name w:val="paragraph"/>
    <w:basedOn w:val="Normal"/>
    <w:rsid w:val="007404FE"/>
    <w:pPr>
      <w:spacing w:before="100" w:beforeAutospacing="1" w:after="100" w:afterAutospacing="1"/>
    </w:pPr>
    <w:rPr>
      <w:rFonts w:eastAsia="Times New Roman"/>
      <w:lang w:eastAsia="fr-FR"/>
    </w:rPr>
  </w:style>
  <w:style w:type="character" w:customStyle="1" w:styleId="normaltextrun">
    <w:name w:val="normaltextrun"/>
    <w:basedOn w:val="Policepardfaut"/>
    <w:rsid w:val="007404FE"/>
  </w:style>
  <w:style w:type="character" w:customStyle="1" w:styleId="eop">
    <w:name w:val="eop"/>
    <w:basedOn w:val="Policepardfaut"/>
    <w:rsid w:val="007404FE"/>
  </w:style>
  <w:style w:type="character" w:customStyle="1" w:styleId="texteblanc">
    <w:name w:val="texteblanc"/>
    <w:basedOn w:val="Policepardfaut"/>
    <w:rsid w:val="002B534A"/>
  </w:style>
  <w:style w:type="character" w:styleId="Mentionnonrsolue">
    <w:name w:val="Unresolved Mention"/>
    <w:basedOn w:val="Policepardfaut"/>
    <w:uiPriority w:val="99"/>
    <w:semiHidden/>
    <w:unhideWhenUsed/>
    <w:rsid w:val="00E377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5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10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3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1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1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4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1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6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7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862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4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21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74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1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6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3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7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13969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90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14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304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18814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1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906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88486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106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395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249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93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39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78188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170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815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534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981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225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740459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19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71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34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92727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44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43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982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721967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9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117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5412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3135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0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.wikipedia.org/wiki/Albert_Uderzo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jpeg"/><Relationship Id="rId39" Type="http://schemas.openxmlformats.org/officeDocument/2006/relationships/header" Target="header3.xml"/><Relationship Id="rId21" Type="http://schemas.openxmlformats.org/officeDocument/2006/relationships/hyperlink" Target="mailto:segolene.godeluck@laposte.fr" TargetMode="External"/><Relationship Id="rId34" Type="http://schemas.openxmlformats.org/officeDocument/2006/relationships/image" Target="media/image13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laposte.fr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r.wikipedia.org/wiki/Ren%C3%A9_Goscinny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pn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45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mailto:sav-phila.philaposte@laposte.fr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footer" Target="footer1.xml"/><Relationship Id="rId10" Type="http://schemas.openxmlformats.org/officeDocument/2006/relationships/hyperlink" Target="https://fr.wikipedia.org/wiki/France" TargetMode="External"/><Relationship Id="rId19" Type="http://schemas.openxmlformats.org/officeDocument/2006/relationships/hyperlink" Target="https://www.facebook.com/toutsurletimbre/" TargetMode="External"/><Relationship Id="rId31" Type="http://schemas.openxmlformats.org/officeDocument/2006/relationships/image" Target="media/image12.png"/><Relationship Id="rId44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s://fr.wikipedia.org/wiki/Sc%C3%A9nariste" TargetMode="External"/><Relationship Id="rId14" Type="http://schemas.openxmlformats.org/officeDocument/2006/relationships/image" Target="media/image2.jpeg"/><Relationship Id="rId22" Type="http://schemas.openxmlformats.org/officeDocument/2006/relationships/hyperlink" Target="mailto:maryline.guilet@laposte.fr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png"/><Relationship Id="rId35" Type="http://schemas.openxmlformats.org/officeDocument/2006/relationships/header" Target="header1.xml"/><Relationship Id="rId43" Type="http://schemas.openxmlformats.org/officeDocument/2006/relationships/customXml" Target="../customXml/item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fr.wikipedia.org/wiki/Dessinateur" TargetMode="External"/><Relationship Id="rId17" Type="http://schemas.openxmlformats.org/officeDocument/2006/relationships/hyperlink" Target="https://twitter.com/toutsurletimbre?lang=fr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2.jpeg"/><Relationship Id="rId38" Type="http://schemas.openxmlformats.org/officeDocument/2006/relationships/footer" Target="footer2.xml"/><Relationship Id="rId20" Type="http://schemas.openxmlformats.org/officeDocument/2006/relationships/hyperlink" Target="mailto:segolene.godeluck@laposte.fr" TargetMode="External"/><Relationship Id="rId41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BAJ285\Documents\Mod&#232;les%20Office%20personnalis&#233;s\CP%20%20-%202018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1A470926564444B7FCD2F62B581B05" ma:contentTypeVersion="18" ma:contentTypeDescription="Crée un document." ma:contentTypeScope="" ma:versionID="f4e940bb8d9077005de77625d38ee550">
  <xsd:schema xmlns:xsd="http://www.w3.org/2001/XMLSchema" xmlns:xs="http://www.w3.org/2001/XMLSchema" xmlns:p="http://schemas.microsoft.com/office/2006/metadata/properties" xmlns:ns2="b87698cf-813c-47a5-96e4-da9d8bd0e438" xmlns:ns3="448587ad-0f5d-4e0b-92d5-20c636ba919c" targetNamespace="http://schemas.microsoft.com/office/2006/metadata/properties" ma:root="true" ma:fieldsID="bcbba62296e59fb53cd5ca8ccd311ef2" ns2:_="" ns3:_="">
    <xsd:import namespace="b87698cf-813c-47a5-96e4-da9d8bd0e438"/>
    <xsd:import namespace="448587ad-0f5d-4e0b-92d5-20c636ba91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698cf-813c-47a5-96e4-da9d8bd0e4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fb9870-9da7-473a-b54c-bc006f32d447}" ma:internalName="TaxCatchAll" ma:showField="CatchAllData" ma:web="b87698cf-813c-47a5-96e4-da9d8bd0e4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8587ad-0f5d-4e0b-92d5-20c636ba9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63e13a61-b2c7-4246-b1e6-f08b241a4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7698cf-813c-47a5-96e4-da9d8bd0e438" xsi:nil="true"/>
    <lcf76f155ced4ddcb4097134ff3c332f xmlns="448587ad-0f5d-4e0b-92d5-20c636ba919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68A1151-874A-4AFE-BCA6-5899A6029C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E91003-6A13-417F-8E36-1EC53B830177}"/>
</file>

<file path=customXml/itemProps3.xml><?xml version="1.0" encoding="utf-8"?>
<ds:datastoreItem xmlns:ds="http://schemas.openxmlformats.org/officeDocument/2006/customXml" ds:itemID="{C23EA4CB-C4F7-4114-A887-E817FF456661}"/>
</file>

<file path=customXml/itemProps4.xml><?xml version="1.0" encoding="utf-8"?>
<ds:datastoreItem xmlns:ds="http://schemas.openxmlformats.org/officeDocument/2006/customXml" ds:itemID="{B0072D98-F188-43A4-B01E-3BFB91A21E3C}"/>
</file>

<file path=docMetadata/LabelInfo.xml><?xml version="1.0" encoding="utf-8"?>
<clbl:labelList xmlns:clbl="http://schemas.microsoft.com/office/2020/mipLabelMetadata">
  <clbl:label id="{80c03608-5f64-40bb-9c70-9394abe6011c}" enabled="0" method="" siteId="{80c03608-5f64-40bb-9c70-9394abe6011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CP  - 2018</Template>
  <TotalTime>213</TotalTime>
  <Pages>4</Pages>
  <Words>738</Words>
  <Characters>3885</Characters>
  <Application>Microsoft Office Word</Application>
  <DocSecurity>0</DocSecurity>
  <Lines>228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4574</CharactersWithSpaces>
  <SharedDoc>false</SharedDoc>
  <HLinks>
    <vt:vector size="24" baseType="variant">
      <vt:variant>
        <vt:i4>5242913</vt:i4>
      </vt:variant>
      <vt:variant>
        <vt:i4>3</vt:i4>
      </vt:variant>
      <vt:variant>
        <vt:i4>0</vt:i4>
      </vt:variant>
      <vt:variant>
        <vt:i4>5</vt:i4>
      </vt:variant>
      <vt:variant>
        <vt:lpwstr>mailto:maryline.guilet@laposte.fr</vt:lpwstr>
      </vt:variant>
      <vt:variant>
        <vt:lpwstr/>
      </vt:variant>
      <vt:variant>
        <vt:i4>6750333</vt:i4>
      </vt:variant>
      <vt:variant>
        <vt:i4>0</vt:i4>
      </vt:variant>
      <vt:variant>
        <vt:i4>0</vt:i4>
      </vt:variant>
      <vt:variant>
        <vt:i4>5</vt:i4>
      </vt:variant>
      <vt:variant>
        <vt:lpwstr>http://www.laposte.fr/boutique</vt:lpwstr>
      </vt:variant>
      <vt:variant>
        <vt:lpwstr/>
      </vt:variant>
      <vt:variant>
        <vt:i4>3080289</vt:i4>
      </vt:variant>
      <vt:variant>
        <vt:i4>-1</vt:i4>
      </vt:variant>
      <vt:variant>
        <vt:i4>1116</vt:i4>
      </vt:variant>
      <vt:variant>
        <vt:i4>4</vt:i4>
      </vt:variant>
      <vt:variant>
        <vt:lpwstr>https://twitter.com/toutsurletimbre?lang=fr</vt:lpwstr>
      </vt:variant>
      <vt:variant>
        <vt:lpwstr/>
      </vt:variant>
      <vt:variant>
        <vt:i4>5046351</vt:i4>
      </vt:variant>
      <vt:variant>
        <vt:i4>-1</vt:i4>
      </vt:variant>
      <vt:variant>
        <vt:i4>1121</vt:i4>
      </vt:variant>
      <vt:variant>
        <vt:i4>4</vt:i4>
      </vt:variant>
      <vt:variant>
        <vt:lpwstr>https://www.facebook.com/toutsurletimbre/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Segolene GODELUCK</dc:creator>
  <cp:keywords/>
  <cp:lastModifiedBy>GUILET Maryline</cp:lastModifiedBy>
  <cp:revision>122</cp:revision>
  <cp:lastPrinted>2019-07-01T09:00:00Z</cp:lastPrinted>
  <dcterms:created xsi:type="dcterms:W3CDTF">2024-05-17T10:18:00Z</dcterms:created>
  <dcterms:modified xsi:type="dcterms:W3CDTF">2024-10-14T10:30:00Z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0x0101003E1A470926564444B7FCD2F62B581B05</vt:lpwstr>
  </property>
</Properties>
</file>